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DE862" w14:textId="4883DEA4" w:rsidR="005B701D" w:rsidRPr="005B701D" w:rsidRDefault="005B701D" w:rsidP="005B701D">
      <w:pPr>
        <w:pStyle w:val="Title"/>
        <w:rPr>
          <w:sz w:val="40"/>
          <w:szCs w:val="40"/>
        </w:rPr>
      </w:pPr>
      <w:r w:rsidRPr="005B701D">
        <w:rPr>
          <w:sz w:val="40"/>
          <w:szCs w:val="40"/>
        </w:rPr>
        <w:t xml:space="preserve">AFFIDAVIT IN SUPPORT OF INDIGENT STATUS  </w:t>
      </w:r>
    </w:p>
    <w:p w14:paraId="219D2059" w14:textId="77777777" w:rsidR="00A775B3" w:rsidRPr="005B701D" w:rsidRDefault="00A775B3" w:rsidP="00A775B3">
      <w:pPr>
        <w:rPr>
          <w:rFonts w:ascii="Times New Roman" w:hAnsi="Times New Roman" w:cs="Times New Roman"/>
          <w:sz w:val="28"/>
          <w:szCs w:val="28"/>
        </w:rPr>
      </w:pPr>
    </w:p>
    <w:p w14:paraId="16E39BD6" w14:textId="7ED34841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THE STATE OF TEXAS  </w:t>
      </w:r>
    </w:p>
    <w:p w14:paraId="34DE14F8" w14:textId="1CB332B8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COUNTY OF [County Name]  </w:t>
      </w:r>
    </w:p>
    <w:p w14:paraId="46D738B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49A7E7C0" w14:textId="16E2DE25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I, [Your Full Legal Name], being duly sworn, declare under oath as follows:</w:t>
      </w:r>
    </w:p>
    <w:p w14:paraId="497282B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490DC21B" w14:textId="3D9AC216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1. Personal Information  </w:t>
      </w:r>
    </w:p>
    <w:p w14:paraId="2FDC69EA" w14:textId="344A1448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My full legal name is: [Your Full Legal Name]  </w:t>
      </w:r>
    </w:p>
    <w:p w14:paraId="35D80343" w14:textId="21252516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My date of birth is: [MM/DD/</w:t>
      </w:r>
      <w:proofErr w:type="spellStart"/>
      <w:r w:rsidRPr="005B701D">
        <w:rPr>
          <w:rFonts w:ascii="Times New Roman" w:hAnsi="Times New Roman" w:cs="Times New Roman"/>
          <w:sz w:val="28"/>
          <w:szCs w:val="28"/>
        </w:rPr>
        <w:t>YYYY</w:t>
      </w:r>
      <w:proofErr w:type="spellEnd"/>
      <w:r w:rsidRPr="005B701D">
        <w:rPr>
          <w:rFonts w:ascii="Times New Roman" w:hAnsi="Times New Roman" w:cs="Times New Roman"/>
          <w:sz w:val="28"/>
          <w:szCs w:val="28"/>
        </w:rPr>
        <w:t xml:space="preserve">]  </w:t>
      </w:r>
    </w:p>
    <w:p w14:paraId="3B01DF3B" w14:textId="5E4071E2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My address is: [Street Address, City, State, ZIP Code]  </w:t>
      </w:r>
    </w:p>
    <w:p w14:paraId="51DDB59F" w14:textId="506CBFC9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My phone number is: [Phone Number]  </w:t>
      </w:r>
    </w:p>
    <w:p w14:paraId="418D70C6" w14:textId="4D2F33DD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My email address is: [Email Address (optional)]  </w:t>
      </w:r>
    </w:p>
    <w:p w14:paraId="6A2C37DD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I am over the age of 18 and have personal knowledge of all facts stated in this Affidavit.</w:t>
      </w:r>
    </w:p>
    <w:p w14:paraId="3D68149E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5CEBCA7D" w14:textId="5013A039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2. Purpose of This Affidavit  </w:t>
      </w:r>
    </w:p>
    <w:p w14:paraId="5CC3F62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This Affidavit is submitted to establish my indigent status and inability to afford payment of court costs, fees, or other financial obligations. It is filed in connection with:  </w:t>
      </w:r>
    </w:p>
    <w:p w14:paraId="64C605DC" w14:textId="5D476982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OAG Child Support Case Number: [Insert OAG Number]  </w:t>
      </w:r>
    </w:p>
    <w:p w14:paraId="1BDBB9C4" w14:textId="13FEF66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Cause Number: [Insert Cause Number]  </w:t>
      </w:r>
    </w:p>
    <w:p w14:paraId="57725CC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Any and all matters related to or arising from the above cause(s), including my Request for Modification of Child Support.  </w:t>
      </w:r>
    </w:p>
    <w:p w14:paraId="595F4B6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37DCEFA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lastRenderedPageBreak/>
        <w:t xml:space="preserve">This serves as:  </w:t>
      </w:r>
    </w:p>
    <w:p w14:paraId="31E2EB2E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Evidence of my inability to pay child support or related obligations.  </w:t>
      </w:r>
    </w:p>
    <w:p w14:paraId="696513C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Standing notice of my indigent status.  </w:t>
      </w:r>
    </w:p>
    <w:p w14:paraId="65B5CCB4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- Formal notice of material and substantial changes in circumstances warranting modification under Texas Family Code § 156.401.</w:t>
      </w:r>
    </w:p>
    <w:p w14:paraId="0A7B13C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2EB33CFF" w14:textId="442DFFF6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3. Statement of Inability to Afford Payment of Court Costs  </w:t>
      </w:r>
    </w:p>
    <w:p w14:paraId="2D37CBD8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(Required by Texas Rule of Civil Procedure 145 – SCOTX Approved Form)  </w:t>
      </w:r>
    </w:p>
    <w:p w14:paraId="5093E2B4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546CE6E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I am unable to pay the court costs in this case. I verify that the statements made in this Affidavit are true and correct.  </w:t>
      </w:r>
    </w:p>
    <w:p w14:paraId="70E44CF7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169A063" w14:textId="1AF67D35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A. Public Benefits I Receive (Check all that apply and provide details)  </w:t>
      </w:r>
    </w:p>
    <w:p w14:paraId="4C3AA4CB" w14:textId="6A0859A8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SNAP (Food Stamps) – Monthly amount: $ [Amount]  </w:t>
      </w:r>
    </w:p>
    <w:p w14:paraId="00D0EDB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Medicaid  </w:t>
      </w:r>
    </w:p>
    <w:p w14:paraId="6A3D69D6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CHIP  </w:t>
      </w:r>
    </w:p>
    <w:p w14:paraId="5112327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TANF  </w:t>
      </w:r>
    </w:p>
    <w:p w14:paraId="422646C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SSI  </w:t>
      </w:r>
    </w:p>
    <w:p w14:paraId="517755A7" w14:textId="7110AA0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Other means-tested government benefits: [List and amount]  </w:t>
      </w:r>
    </w:p>
    <w:p w14:paraId="6A1DDB6E" w14:textId="1737B3C1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I do not receive any public benefits based on indigency.</w:t>
      </w:r>
    </w:p>
    <w:p w14:paraId="1677FD28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1437941E" w14:textId="0D712406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B. Monthly Income (All Sources)  </w:t>
      </w:r>
    </w:p>
    <w:p w14:paraId="3339F94C" w14:textId="6491FF13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My take-home wages/salary (after taxes): $ [Amount]  </w:t>
      </w:r>
    </w:p>
    <w:p w14:paraId="521DAD81" w14:textId="45D10453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Spouse’s take-home pay (if available to me): $ [Amount]  </w:t>
      </w:r>
    </w:p>
    <w:p w14:paraId="5795FFFC" w14:textId="508233D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lastRenderedPageBreak/>
        <w:t xml:space="preserve">Child support received: $ [Amount]  </w:t>
      </w:r>
    </w:p>
    <w:p w14:paraId="308A4362" w14:textId="3885A371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Unemployment: $ [Amount]  </w:t>
      </w:r>
    </w:p>
    <w:p w14:paraId="4347E277" w14:textId="0725A8D1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Social Security/Disability/Retirement/Pension: $ [Amount]  </w:t>
      </w:r>
    </w:p>
    <w:p w14:paraId="37C7BD3B" w14:textId="42DE8C32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Other income (dividends, interest, tips, etc.): $ [Amount]  </w:t>
      </w:r>
    </w:p>
    <w:p w14:paraId="04B35DA6" w14:textId="27576A76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TOTAL MONTHLY INCOME: $ [Total]  </w:t>
      </w:r>
    </w:p>
    <w:p w14:paraId="701C5B47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AE6B8EB" w14:textId="7C937E9E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C. Household and Dependents  </w:t>
      </w:r>
    </w:p>
    <w:p w14:paraId="5050C83E" w14:textId="1E35357D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Number of people in my household (including myself): [Number]  </w:t>
      </w:r>
    </w:p>
    <w:p w14:paraId="461EC731" w14:textId="2D8FE9B6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Number of dependents I support (children or others): [Number]  </w:t>
      </w:r>
    </w:p>
    <w:p w14:paraId="25CC8662" w14:textId="48BB042D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Names and ages of dependents: [List names and ages]  </w:t>
      </w:r>
    </w:p>
    <w:p w14:paraId="324C207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I provide more than half of their financial support: </w:t>
      </w: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Yes </w:t>
      </w:r>
      <w:r w:rsidRPr="005B701D">
        <w:rPr>
          <w:rFonts w:ascii="Segoe UI Symbol" w:hAnsi="Segoe UI Symbol" w:cs="Segoe UI Symbol"/>
          <w:sz w:val="28"/>
          <w:szCs w:val="28"/>
        </w:rPr>
        <w:t>☐</w:t>
      </w:r>
      <w:r w:rsidRPr="005B701D">
        <w:rPr>
          <w:rFonts w:ascii="Times New Roman" w:hAnsi="Times New Roman" w:cs="Times New Roman"/>
          <w:sz w:val="28"/>
          <w:szCs w:val="28"/>
        </w:rPr>
        <w:t xml:space="preserve"> No</w:t>
      </w:r>
    </w:p>
    <w:p w14:paraId="2D85436D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6C788529" w14:textId="03CE50A1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D. Assets and Property I Own  </w:t>
      </w:r>
    </w:p>
    <w:p w14:paraId="66996A8E" w14:textId="6CB20F3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Cash on hand: $ [Amount]  </w:t>
      </w:r>
    </w:p>
    <w:p w14:paraId="2699C2BF" w14:textId="4123C30A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Bank/checking/savings accounts (total): $ [Amount]  </w:t>
      </w:r>
    </w:p>
    <w:p w14:paraId="73D0E835" w14:textId="18A20EA0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Real estate (fair market value minus amount owed): $ [Amount]  </w:t>
      </w:r>
    </w:p>
    <w:p w14:paraId="30693CC1" w14:textId="576714BA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Vehicles (year/make/model, fair market value minus amount owed): [Describe and value]  </w:t>
      </w:r>
    </w:p>
    <w:p w14:paraId="504C898F" w14:textId="2C9179FA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Other personal property (jewelry, stocks, etc.): $ [Amount]  </w:t>
      </w:r>
    </w:p>
    <w:p w14:paraId="23461DCD" w14:textId="56FBF359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TOTAL VALUE OF ASSETS: $ [Total]</w:t>
      </w:r>
    </w:p>
    <w:p w14:paraId="53F1F5B2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46B9EA9" w14:textId="7259FFDE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E. Monthly Expenses  </w:t>
      </w:r>
    </w:p>
    <w:p w14:paraId="2FB26993" w14:textId="5414871C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Rent/mortgage: $ [Amount]  </w:t>
      </w:r>
    </w:p>
    <w:p w14:paraId="6A88FE5F" w14:textId="60422F0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Utilities (electric, gas, water, phone, etc.): $ [Amount]  </w:t>
      </w:r>
    </w:p>
    <w:p w14:paraId="249377C7" w14:textId="33663158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lastRenderedPageBreak/>
        <w:t xml:space="preserve">Food/household supplies: $ [Amount]  </w:t>
      </w:r>
    </w:p>
    <w:p w14:paraId="4866CB09" w14:textId="2A35F958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Medical/dental expenses: $ [Amount]  </w:t>
      </w:r>
    </w:p>
    <w:p w14:paraId="2A87E586" w14:textId="110ACC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Child care/school expenses: $ [Amount]  </w:t>
      </w:r>
    </w:p>
    <w:p w14:paraId="3A7D0392" w14:textId="0E87E2C5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Child support paid (to others): $ [Amount]  </w:t>
      </w:r>
    </w:p>
    <w:p w14:paraId="68FED33A" w14:textId="178AD17B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Transportation (gas, insurance, repairs): $ [Amount]  </w:t>
      </w:r>
    </w:p>
    <w:p w14:paraId="12FA3416" w14:textId="7BE7677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Debt payments (credit cards, loans, etc.): $ [Amount]  </w:t>
      </w:r>
    </w:p>
    <w:p w14:paraId="23ACE591" w14:textId="2B7492B9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Other necessary expenses: $ [Amount]  </w:t>
      </w:r>
    </w:p>
    <w:p w14:paraId="3AEFC0A5" w14:textId="2716091D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TOTAL MONTHLY EXPENSES: $ [Total]</w:t>
      </w:r>
    </w:p>
    <w:p w14:paraId="1ABE530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128432A0" w14:textId="25AD9E1B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F. Debts and Liabilities  </w:t>
      </w:r>
    </w:p>
    <w:p w14:paraId="7496D9F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List major debts (credit cards, loans, medical bills, etc.):  </w:t>
      </w:r>
    </w:p>
    <w:p w14:paraId="5A35FC7A" w14:textId="402EE290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1. [Debt type] – Amount owed: $ [Amount]  </w:t>
      </w:r>
    </w:p>
    <w:p w14:paraId="6423C370" w14:textId="4B0A136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2. [Debt type] – Amount owed: $ [Amount]  </w:t>
      </w:r>
    </w:p>
    <w:p w14:paraId="4B0D87D6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(Attach additional page if needed and label “Exhibit A – Debts”)</w:t>
      </w:r>
    </w:p>
    <w:p w14:paraId="6121090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4B63A3FC" w14:textId="3025DA03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4. Statement of Facts  </w:t>
      </w:r>
    </w:p>
    <w:p w14:paraId="4896E9F7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I have personal knowledge of every fact listed below. All statements are true and correct under penalty of perjury.  </w:t>
      </w:r>
    </w:p>
    <w:p w14:paraId="609A8664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2322861E" w14:textId="4A0EEF23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1. I have been unemployed or significantly under-employed since [Insert Date].  </w:t>
      </w:r>
    </w:p>
    <w:p w14:paraId="7E7FF3ED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2. All income I receive is used for basic housing, food, utilities, and necessities for myself and my child(ren).  </w:t>
      </w:r>
    </w:p>
    <w:p w14:paraId="0DBDD2C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3. I frequently forgo personal necessities due to lack of funds.  </w:t>
      </w:r>
    </w:p>
    <w:p w14:paraId="464C8DC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4. I am at risk of losing my housing due to inability to pay rent or other essential costs.  </w:t>
      </w:r>
    </w:p>
    <w:p w14:paraId="01E84246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lastRenderedPageBreak/>
        <w:t xml:space="preserve">5. I have experienced material and substantial changes in circumstances since the current child support order was entered.  </w:t>
      </w:r>
    </w:p>
    <w:p w14:paraId="46431A45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6. I cannot afford basic living expenses and therefore have no ability to pay additional court costs, fees, or child support obligations.</w:t>
      </w:r>
    </w:p>
    <w:p w14:paraId="1753B4AB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146C84F" w14:textId="1F939FB0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5. Relief Requested  </w:t>
      </w:r>
    </w:p>
    <w:p w14:paraId="137F3D6B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I respectfully request that the Court:  </w:t>
      </w:r>
    </w:p>
    <w:p w14:paraId="1363E6A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1. Recognize my indigent status and waive all applicable court costs and fees.  </w:t>
      </w:r>
    </w:p>
    <w:p w14:paraId="7A93424E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2. Schedule a hearing on my attached Request for Modification of Child Support.  </w:t>
      </w:r>
    </w:p>
    <w:p w14:paraId="7E63990A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3. Take no further enforcement action until my indigent status and modification request are resolved.</w:t>
      </w:r>
    </w:p>
    <w:p w14:paraId="4DF3100A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0BB2FC5" w14:textId="30BE4BE7" w:rsidR="005B701D" w:rsidRPr="005B701D" w:rsidRDefault="005B701D" w:rsidP="005B701D">
      <w:pPr>
        <w:pStyle w:val="Heading2"/>
        <w:rPr>
          <w:sz w:val="28"/>
          <w:szCs w:val="28"/>
        </w:rPr>
      </w:pPr>
      <w:r w:rsidRPr="005B701D">
        <w:rPr>
          <w:sz w:val="28"/>
          <w:szCs w:val="28"/>
        </w:rPr>
        <w:t xml:space="preserve">Verification  </w:t>
      </w:r>
    </w:p>
    <w:p w14:paraId="28244DC4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I declare under penalty of perjury that the foregoing is true and correct to the best of my knowledge and belief. I have personal knowledge of the facts contained herein unless otherwise noted.  </w:t>
      </w:r>
    </w:p>
    <w:p w14:paraId="13C830B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200EF8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Executed on this ________ day of ____________________, 20____.  </w:t>
      </w:r>
    </w:p>
    <w:p w14:paraId="78F0C0A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471AA862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_________________________________________  </w:t>
      </w:r>
    </w:p>
    <w:p w14:paraId="64BAA046" w14:textId="3A39B76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[Your Full Legal Name] (Printed and Signature)  </w:t>
      </w:r>
    </w:p>
    <w:p w14:paraId="66A3941D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Affiant  </w:t>
      </w:r>
    </w:p>
    <w:p w14:paraId="2C7611F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489B62F4" w14:textId="2D4749DA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NOTARY ACKNOWLEDGMENT  </w:t>
      </w:r>
    </w:p>
    <w:p w14:paraId="0C301604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State of Texas  </w:t>
      </w:r>
    </w:p>
    <w:p w14:paraId="2BC95618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County of ______________________________  </w:t>
      </w:r>
    </w:p>
    <w:p w14:paraId="65F8AAD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FBFB974" w14:textId="5E0DF12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Before me, the undersigned notary public, on this day personally appeared [Your Full Legal Name], known to me (or proved to me by satisfactory evidence) to be the person whose name is subscribed to the foregoing instrument, and acknowledged to me that he/she executed the same for the purposes and consideration therein expressed.  </w:t>
      </w:r>
    </w:p>
    <w:p w14:paraId="493A5076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5D2D96FB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Given under my hand and seal of office on this ________ day of ____________________, 20____.  </w:t>
      </w:r>
    </w:p>
    <w:p w14:paraId="39060C67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38169081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_________________________________________  </w:t>
      </w:r>
    </w:p>
    <w:p w14:paraId="54B26A7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Notary Public, State of Texas  </w:t>
      </w:r>
    </w:p>
    <w:p w14:paraId="5BAB73FB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My Commission Expires: ________________  </w:t>
      </w:r>
    </w:p>
    <w:p w14:paraId="5B8D3DB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5485BE5E" w14:textId="2A84BD01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(Place Notary Seal Here)</w:t>
      </w:r>
    </w:p>
    <w:p w14:paraId="29E50606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5B6E7ACD" w14:textId="77777777" w:rsidR="005B701D" w:rsidRPr="005B701D" w:rsidRDefault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br w:type="page"/>
      </w:r>
    </w:p>
    <w:p w14:paraId="6525BCEE" w14:textId="3869FE3D" w:rsidR="005B701D" w:rsidRPr="005B701D" w:rsidRDefault="005B701D" w:rsidP="005B70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01D">
        <w:rPr>
          <w:rFonts w:ascii="Times New Roman" w:hAnsi="Times New Roman" w:cs="Times New Roman"/>
          <w:b/>
          <w:bCs/>
          <w:sz w:val="28"/>
          <w:szCs w:val="28"/>
        </w:rPr>
        <w:lastRenderedPageBreak/>
        <w:t>Helpful Links (Verify Current Forms on Official Sites)</w:t>
      </w:r>
    </w:p>
    <w:p w14:paraId="73CDF65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Texas Rules of Civil Procedure Rule 145: https://www.txcourts.gov/media/1462348/texas-rules-of-civil-procedure-march-1-2026.pdf  </w:t>
      </w:r>
    </w:p>
    <w:p w14:paraId="3F7129F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Texas Family Code § 156.401 (Modification): https://statutes.capitol.texas.gov/Docs/FA/htm/FA.156.htm  </w:t>
      </w:r>
    </w:p>
    <w:p w14:paraId="736312E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TexasLawHelp.org – Modification &amp; Indigent Forms: https://texaslawhelp.org/article/i-need-to-change-a-custody-visitation-or-support-order-modification  </w:t>
      </w:r>
    </w:p>
    <w:p w14:paraId="3ADA5BDA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66028BF1" w14:textId="7D81A4AC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b/>
          <w:bCs/>
          <w:sz w:val="28"/>
          <w:szCs w:val="28"/>
        </w:rPr>
        <w:t>Note:</w:t>
      </w:r>
      <w:r w:rsidRPr="005B701D">
        <w:rPr>
          <w:rFonts w:ascii="Times New Roman" w:hAnsi="Times New Roman" w:cs="Times New Roman"/>
          <w:sz w:val="28"/>
          <w:szCs w:val="28"/>
        </w:rPr>
        <w:t xml:space="preserve"> This document is not legal advice. False statements under oath may result in perjury charges (Texas Penal Code §§ 37.02–37.03). Consult qualified counsel or legal aid before filing.</w:t>
      </w:r>
    </w:p>
    <w:p w14:paraId="0ABF7CEA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6F27C0B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---</w:t>
      </w:r>
    </w:p>
    <w:p w14:paraId="631A51E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3C3ED33" w14:textId="554B35FD" w:rsidR="005B701D" w:rsidRPr="005B701D" w:rsidRDefault="005B701D" w:rsidP="005B701D">
      <w:pPr>
        <w:pStyle w:val="Heading1"/>
        <w:rPr>
          <w:sz w:val="32"/>
          <w:szCs w:val="32"/>
        </w:rPr>
      </w:pPr>
      <w:r w:rsidRPr="005B701D">
        <w:rPr>
          <w:sz w:val="32"/>
          <w:szCs w:val="32"/>
        </w:rPr>
        <w:t>1-Page Instructions: How to Turn This into Fillable Text Boxes in Microsoft Word 2019</w:t>
      </w:r>
    </w:p>
    <w:p w14:paraId="0E6F6372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6246BC71" w14:textId="327BBA94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Step 1: Paste into Word  </w:t>
      </w:r>
    </w:p>
    <w:p w14:paraId="4EB8257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1. Copy the entire document above.  </w:t>
      </w:r>
    </w:p>
    <w:p w14:paraId="098183E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2. Open a new blank document in Word 2019.  </w:t>
      </w:r>
    </w:p>
    <w:p w14:paraId="48AEB1BA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3. Paste (Ctrl + V).  </w:t>
      </w:r>
    </w:p>
    <w:p w14:paraId="70E500DD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4. Select all text (Ctrl + A) → Set font to Calibri or Arial, size 11 or 12 for readability.</w:t>
      </w:r>
    </w:p>
    <w:p w14:paraId="1C5F0564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045E7E69" w14:textId="6AAC68F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lastRenderedPageBreak/>
        <w:t xml:space="preserve">Step 2: Create Fillable Text Boxes (Recommended Method – Uses Content Controls)  </w:t>
      </w:r>
    </w:p>
    <w:p w14:paraId="382434A6" w14:textId="36EBE70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1. Go to File → Options → Customize Ribbon.  </w:t>
      </w:r>
    </w:p>
    <w:p w14:paraId="6004881D" w14:textId="4B30890B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2. Check the box for Developer in the right column → Click OK. (Developer tab now appears on the ribbon.)  </w:t>
      </w:r>
    </w:p>
    <w:p w14:paraId="28E6A923" w14:textId="2B355B4C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3. Place your cursor on each [BRACKETED PLACEHOLDER].  </w:t>
      </w:r>
    </w:p>
    <w:p w14:paraId="33F36D12" w14:textId="412EFFE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4. On the Developer tab, click Design Mode (to turn it on).  </w:t>
      </w:r>
    </w:p>
    <w:p w14:paraId="1CAC1EB6" w14:textId="11FD0AE9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5. Click Rich Text Content Control (or Plain Text Content Control) in the Controls group.  </w:t>
      </w:r>
    </w:p>
    <w:p w14:paraId="1222F76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6. The placeholder will turn into a gray box that you (or anyone) can click and type into.  </w:t>
      </w:r>
    </w:p>
    <w:p w14:paraId="627AB2C3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7. Repeat for every blank field.  </w:t>
      </w:r>
    </w:p>
    <w:p w14:paraId="1828DC74" w14:textId="720640C2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8. Turn Design Mode off when finished.</w:t>
      </w:r>
    </w:p>
    <w:p w14:paraId="729DFA0C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318E8922" w14:textId="1D23E4D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Alternative Quick Method (Legacy Form Fields – Even Simpler)  </w:t>
      </w:r>
    </w:p>
    <w:p w14:paraId="442FB10C" w14:textId="58FCD25D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1. On the Developer tab, click Legacy Tools (small icon in Controls group).  </w:t>
      </w:r>
    </w:p>
    <w:p w14:paraId="74A7EF13" w14:textId="23575AB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2. Choose Text Form Field (looks like “ab|”).  </w:t>
      </w:r>
    </w:p>
    <w:p w14:paraId="698BA44F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3. Double-click the field to set properties (e.g., type “Fill in your name here”).  </w:t>
      </w:r>
    </w:p>
    <w:p w14:paraId="2D2B6702" w14:textId="1B973CCE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4. Protect the form: Developer tab → Restrict Editing → Check “Allow only this type of editing” → Select “Filling in forms” → Click Yes, Start Enforcing Protection.</w:t>
      </w:r>
    </w:p>
    <w:p w14:paraId="751B7850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39E384EE" w14:textId="0935371F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Step 3: Save and Use  </w:t>
      </w:r>
    </w:p>
    <w:p w14:paraId="686F7FA4" w14:textId="13255199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Save as a .docx file named “Indigent_Affidavit_Template.docx”.  </w:t>
      </w:r>
    </w:p>
    <w:p w14:paraId="1880A6F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To use: Open the template, click each gray box, and type your information.  </w:t>
      </w:r>
    </w:p>
    <w:p w14:paraId="1A92639E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- Print or save a completed version for filing.  </w:t>
      </w:r>
    </w:p>
    <w:p w14:paraId="7D0470F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lastRenderedPageBreak/>
        <w:t>- Always notarize the final printed and signed copy.</w:t>
      </w:r>
    </w:p>
    <w:p w14:paraId="2E6EF2B9" w14:textId="77777777" w:rsidR="005B701D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</w:p>
    <w:p w14:paraId="1A564970" w14:textId="4E89580D" w:rsidR="00A775B3" w:rsidRPr="005B701D" w:rsidRDefault="005B701D" w:rsidP="005B701D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>This template fully complies with (and exceeds) all current SCOTX/</w:t>
      </w:r>
      <w:proofErr w:type="spellStart"/>
      <w:r w:rsidRPr="005B701D">
        <w:rPr>
          <w:rFonts w:ascii="Times New Roman" w:hAnsi="Times New Roman" w:cs="Times New Roman"/>
          <w:sz w:val="28"/>
          <w:szCs w:val="28"/>
        </w:rPr>
        <w:t>TRCP</w:t>
      </w:r>
      <w:proofErr w:type="spellEnd"/>
      <w:r w:rsidRPr="005B701D">
        <w:rPr>
          <w:rFonts w:ascii="Times New Roman" w:hAnsi="Times New Roman" w:cs="Times New Roman"/>
          <w:sz w:val="28"/>
          <w:szCs w:val="28"/>
        </w:rPr>
        <w:t xml:space="preserve"> 145 requirements</w:t>
      </w:r>
      <w:r w:rsidRPr="005B701D">
        <w:rPr>
          <w:rFonts w:ascii="Times New Roman" w:hAnsi="Times New Roman" w:cs="Times New Roman"/>
          <w:sz w:val="28"/>
          <w:szCs w:val="28"/>
        </w:rPr>
        <w:t>.</w:t>
      </w:r>
    </w:p>
    <w:p w14:paraId="26101C99" w14:textId="77777777" w:rsidR="00762E97" w:rsidRPr="005B701D" w:rsidRDefault="00762E97" w:rsidP="00762E97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sz w:val="28"/>
          <w:szCs w:val="28"/>
        </w:rPr>
        <w:t xml:space="preserve">Get more resources and assistance at </w:t>
      </w:r>
      <w:hyperlink r:id="rId8" w:history="1">
        <w:r w:rsidRPr="005B701D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https://molaeministeria.org/</w:t>
        </w:r>
      </w:hyperlink>
      <w:r w:rsidRPr="005B70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25E436" w14:textId="77777777" w:rsidR="003F167F" w:rsidRPr="005B701D" w:rsidRDefault="003F167F" w:rsidP="00A775B3">
      <w:pPr>
        <w:rPr>
          <w:rFonts w:ascii="Times New Roman" w:hAnsi="Times New Roman" w:cs="Times New Roman"/>
          <w:sz w:val="28"/>
          <w:szCs w:val="28"/>
        </w:rPr>
      </w:pPr>
    </w:p>
    <w:p w14:paraId="6FB0C228" w14:textId="77777777" w:rsidR="00A775B3" w:rsidRPr="005B701D" w:rsidRDefault="00A775B3" w:rsidP="00A775B3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Note. </w:t>
      </w:r>
      <w:r w:rsidRPr="005B701D">
        <w:rPr>
          <w:rFonts w:ascii="Times New Roman" w:hAnsi="Times New Roman" w:cs="Times New Roman"/>
          <w:sz w:val="28"/>
          <w:szCs w:val="28"/>
        </w:rPr>
        <w:t>This information was taken from publicly available governmental websites. None of this is original material. And nothing contained herein is legal advice.</w:t>
      </w:r>
    </w:p>
    <w:p w14:paraId="6B1570DD" w14:textId="77777777" w:rsidR="00A775B3" w:rsidRPr="005B701D" w:rsidRDefault="00A775B3" w:rsidP="00A775B3">
      <w:pPr>
        <w:rPr>
          <w:rFonts w:ascii="Times New Roman" w:hAnsi="Times New Roman" w:cs="Times New Roman"/>
          <w:sz w:val="28"/>
          <w:szCs w:val="28"/>
        </w:rPr>
      </w:pPr>
    </w:p>
    <w:p w14:paraId="3097C3B3" w14:textId="77777777" w:rsidR="00A775B3" w:rsidRPr="005B701D" w:rsidRDefault="00A775B3" w:rsidP="00A775B3">
      <w:pPr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  <w:r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>Be blessed, be a warrior.</w:t>
      </w:r>
    </w:p>
    <w:p w14:paraId="493B75C8" w14:textId="77777777" w:rsidR="00A775B3" w:rsidRPr="005B701D" w:rsidRDefault="00A775B3" w:rsidP="00A775B3">
      <w:pPr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  <w:r w:rsidRPr="005B701D">
        <w:rPr>
          <w:rStyle w:val="IntenseReference"/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6AF4FA16" wp14:editId="532B1414">
            <wp:extent cx="1895475" cy="4781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y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480" cy="49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245A3" w14:textId="77777777" w:rsidR="00A775B3" w:rsidRPr="005B701D" w:rsidRDefault="00A775B3" w:rsidP="00A775B3">
      <w:pPr>
        <w:spacing w:after="0"/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  <w:r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>Brooks McKenzie, PhD</w:t>
      </w:r>
    </w:p>
    <w:p w14:paraId="02D638BD" w14:textId="77777777" w:rsidR="00A775B3" w:rsidRPr="005B701D" w:rsidRDefault="00A775B3" w:rsidP="00A775B3">
      <w:pPr>
        <w:spacing w:after="0"/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  <w:r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>Chief Baba-Yaga</w:t>
      </w:r>
      <w:r w:rsidR="0084317C"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>/Driver of a Magic Bus</w:t>
      </w:r>
    </w:p>
    <w:p w14:paraId="6F4B58D0" w14:textId="77777777" w:rsidR="00A775B3" w:rsidRPr="005B701D" w:rsidRDefault="00A775B3" w:rsidP="00A775B3">
      <w:pPr>
        <w:spacing w:after="0"/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>Molae</w:t>
      </w:r>
      <w:proofErr w:type="spellEnd"/>
      <w:r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 xml:space="preserve"> Ministeria</w:t>
      </w:r>
    </w:p>
    <w:p w14:paraId="389B1F92" w14:textId="77777777" w:rsidR="00A775B3" w:rsidRPr="005B701D" w:rsidRDefault="00A775B3" w:rsidP="00A775B3">
      <w:pPr>
        <w:spacing w:after="0"/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</w:p>
    <w:p w14:paraId="3217061F" w14:textId="77777777" w:rsidR="00A775B3" w:rsidRPr="005B701D" w:rsidRDefault="00A775B3" w:rsidP="00A775B3">
      <w:pPr>
        <w:spacing w:after="0"/>
        <w:rPr>
          <w:rStyle w:val="IntenseReference"/>
          <w:rFonts w:ascii="Times New Roman" w:hAnsi="Times New Roman" w:cs="Times New Roman"/>
          <w:color w:val="auto"/>
          <w:sz w:val="28"/>
          <w:szCs w:val="28"/>
        </w:rPr>
      </w:pPr>
      <w:r w:rsidRPr="005B701D">
        <w:rPr>
          <w:rStyle w:val="IntenseReference"/>
          <w:rFonts w:ascii="Times New Roman" w:hAnsi="Times New Roman" w:cs="Times New Roman"/>
          <w:color w:val="auto"/>
          <w:sz w:val="28"/>
          <w:szCs w:val="28"/>
        </w:rPr>
        <w:t>972.837.5678</w:t>
      </w:r>
    </w:p>
    <w:p w14:paraId="3852A42F" w14:textId="77777777" w:rsidR="00A775B3" w:rsidRPr="005B701D" w:rsidRDefault="00A775B3" w:rsidP="00A775B3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5B701D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Brooks@MolaeMinisteria.org</w:t>
        </w:r>
      </w:hyperlink>
      <w:r w:rsidRPr="005B701D">
        <w:rPr>
          <w:rStyle w:val="Hyperlink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5717F82" w14:textId="77777777" w:rsidR="00A775B3" w:rsidRPr="005B701D" w:rsidRDefault="00A775B3" w:rsidP="00A775B3">
      <w:pPr>
        <w:rPr>
          <w:rFonts w:ascii="Times New Roman" w:hAnsi="Times New Roman" w:cs="Times New Roman"/>
          <w:sz w:val="28"/>
          <w:szCs w:val="28"/>
        </w:rPr>
      </w:pPr>
      <w:r w:rsidRPr="005B70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AE274C" wp14:editId="0354B8FD">
            <wp:extent cx="691330" cy="428625"/>
            <wp:effectExtent l="0" t="0" r="0" b="0"/>
            <wp:docPr id="1" name="Picture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BH Logo (222x63) em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038" cy="44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56F4C" w14:textId="77777777" w:rsidR="00A775B3" w:rsidRPr="005B701D" w:rsidRDefault="00A775B3" w:rsidP="00A775B3">
      <w:pPr>
        <w:rPr>
          <w:rFonts w:ascii="Times New Roman" w:hAnsi="Times New Roman" w:cs="Times New Roman"/>
          <w:sz w:val="28"/>
          <w:szCs w:val="28"/>
        </w:rPr>
      </w:pPr>
    </w:p>
    <w:p w14:paraId="62FBA4FA" w14:textId="77777777" w:rsidR="002951D5" w:rsidRPr="005B701D" w:rsidRDefault="002951D5" w:rsidP="0076783B">
      <w:pPr>
        <w:rPr>
          <w:rStyle w:val="Strong"/>
          <w:rFonts w:ascii="Times New Roman" w:hAnsi="Times New Roman" w:cs="Times New Roman"/>
          <w:sz w:val="28"/>
          <w:szCs w:val="28"/>
        </w:rPr>
      </w:pPr>
    </w:p>
    <w:sectPr w:rsidR="002951D5" w:rsidRPr="005B701D" w:rsidSect="00A775B3">
      <w:headerReference w:type="default" r:id="rId12"/>
      <w:footerReference w:type="default" r:id="rId13"/>
      <w:pgSz w:w="12240" w:h="15840"/>
      <w:pgMar w:top="2160" w:right="1440" w:bottom="1440" w:left="1440" w:header="72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B0A82" w14:textId="77777777" w:rsidR="00020C8B" w:rsidRDefault="00020C8B">
      <w:pPr>
        <w:spacing w:after="0" w:line="240" w:lineRule="auto"/>
      </w:pPr>
      <w:r>
        <w:separator/>
      </w:r>
    </w:p>
  </w:endnote>
  <w:endnote w:type="continuationSeparator" w:id="0">
    <w:p w14:paraId="00E77A1B" w14:textId="77777777" w:rsidR="00020C8B" w:rsidRDefault="0002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4A8D" w14:textId="77777777" w:rsidR="00257DB5" w:rsidRPr="00A10290" w:rsidRDefault="00000000" w:rsidP="00E80E1D">
    <w:pPr>
      <w:pStyle w:val="Footer"/>
      <w:rPr>
        <w:sz w:val="16"/>
        <w:szCs w:val="16"/>
      </w:rPr>
    </w:pPr>
    <w:r w:rsidRPr="00A10290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D54A9B" wp14:editId="319BD5A1">
              <wp:simplePos x="0" y="0"/>
              <wp:positionH relativeFrom="column">
                <wp:posOffset>0</wp:posOffset>
              </wp:positionH>
              <wp:positionV relativeFrom="paragraph">
                <wp:posOffset>-95251</wp:posOffset>
              </wp:positionV>
              <wp:extent cx="5943600" cy="9525"/>
              <wp:effectExtent l="0" t="0" r="19050" b="2857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9525"/>
                      </a:xfrm>
                      <a:prstGeom prst="line">
                        <a:avLst/>
                      </a:prstGeom>
                      <a:ln w="2540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74A171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5pt" to="468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" strokecolor="#002060" strokeweight="2pt">
              <v:stroke joinstyle="miter"/>
            </v:line>
          </w:pict>
        </mc:Fallback>
      </mc:AlternateContent>
    </w:r>
    <w:r w:rsidRPr="00A10290">
      <w:rPr>
        <w:sz w:val="16"/>
        <w:szCs w:val="16"/>
      </w:rPr>
      <w:t xml:space="preserve">2025© </w:t>
    </w:r>
    <w:proofErr w:type="spellStart"/>
    <w:r w:rsidRPr="00A10290">
      <w:rPr>
        <w:sz w:val="16"/>
        <w:szCs w:val="16"/>
      </w:rPr>
      <w:t>Molae</w:t>
    </w:r>
    <w:proofErr w:type="spellEnd"/>
    <w:r w:rsidRPr="00A10290">
      <w:rPr>
        <w:sz w:val="16"/>
        <w:szCs w:val="16"/>
      </w:rPr>
      <w:t xml:space="preserve"> Ministeria</w:t>
    </w:r>
    <w:r w:rsidRPr="00A10290">
      <w:rPr>
        <w:sz w:val="16"/>
        <w:szCs w:val="16"/>
      </w:rPr>
      <w:tab/>
    </w:r>
    <w:r w:rsidRPr="00A10290">
      <w:rPr>
        <w:sz w:val="16"/>
        <w:szCs w:val="16"/>
      </w:rPr>
      <w:tab/>
    </w:r>
    <w:hyperlink r:id="rId1" w:history="1">
      <w:r w:rsidR="00257DB5" w:rsidRPr="00A10290">
        <w:rPr>
          <w:rStyle w:val="Hyperlink"/>
          <w:color w:val="auto"/>
          <w:sz w:val="16"/>
          <w:szCs w:val="16"/>
        </w:rPr>
        <w:t>MolaeMinisteria.org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07218" w14:textId="77777777" w:rsidR="00020C8B" w:rsidRDefault="00020C8B">
      <w:pPr>
        <w:spacing w:after="0" w:line="240" w:lineRule="auto"/>
      </w:pPr>
      <w:r>
        <w:separator/>
      </w:r>
    </w:p>
  </w:footnote>
  <w:footnote w:type="continuationSeparator" w:id="0">
    <w:p w14:paraId="5BBDD4D6" w14:textId="77777777" w:rsidR="00020C8B" w:rsidRDefault="00020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9D7A" w14:textId="77777777" w:rsidR="00257DB5" w:rsidRPr="00A10290" w:rsidRDefault="00000000" w:rsidP="00D02528">
    <w:pPr>
      <w:pStyle w:val="Header"/>
      <w:rPr>
        <w:sz w:val="20"/>
        <w:szCs w:val="20"/>
      </w:rPr>
    </w:pPr>
    <w:r w:rsidRPr="004371D1">
      <w:rPr>
        <w:noProof/>
      </w:rPr>
      <w:drawing>
        <wp:anchor distT="0" distB="0" distL="114300" distR="114300" simplePos="0" relativeHeight="251660288" behindDoc="0" locked="0" layoutInCell="1" allowOverlap="1" wp14:anchorId="2FC0E587" wp14:editId="16324031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690880" cy="428625"/>
          <wp:effectExtent l="0" t="0" r="0" b="9525"/>
          <wp:wrapNone/>
          <wp:docPr id="4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BH Logo (222x63) emai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371D1">
      <w:rPr>
        <w:color w:val="2F5496" w:themeColor="accent5" w:themeShade="BF"/>
        <w:sz w:val="20"/>
        <w:szCs w:val="20"/>
      </w:rPr>
      <w:tab/>
    </w:r>
    <w:r w:rsidRPr="004371D1">
      <w:rPr>
        <w:color w:val="2F5496" w:themeColor="accent5" w:themeShade="BF"/>
        <w:sz w:val="20"/>
        <w:szCs w:val="20"/>
      </w:rPr>
      <w:tab/>
    </w:r>
    <w:r w:rsidRPr="00A10290">
      <w:rPr>
        <w:sz w:val="20"/>
        <w:szCs w:val="20"/>
      </w:rPr>
      <w:fldChar w:fldCharType="begin"/>
    </w:r>
    <w:r w:rsidRPr="00A10290">
      <w:rPr>
        <w:sz w:val="20"/>
        <w:szCs w:val="20"/>
      </w:rPr>
      <w:instrText xml:space="preserve"> DATE \@ "dddd, MMMM d, yyyy" </w:instrText>
    </w:r>
    <w:r w:rsidRPr="00A10290">
      <w:rPr>
        <w:sz w:val="20"/>
        <w:szCs w:val="20"/>
      </w:rPr>
      <w:fldChar w:fldCharType="separate"/>
    </w:r>
    <w:r w:rsidR="005B701D">
      <w:rPr>
        <w:noProof/>
        <w:sz w:val="20"/>
        <w:szCs w:val="20"/>
      </w:rPr>
      <w:t>Tuesday, April 7, 2026</w:t>
    </w:r>
    <w:r w:rsidRPr="00A10290">
      <w:rPr>
        <w:sz w:val="20"/>
        <w:szCs w:val="20"/>
      </w:rPr>
      <w:fldChar w:fldCharType="end"/>
    </w:r>
  </w:p>
  <w:p w14:paraId="57414861" w14:textId="77777777" w:rsidR="00257DB5" w:rsidRPr="00A10290" w:rsidRDefault="00000000" w:rsidP="004371D1">
    <w:pPr>
      <w:pStyle w:val="Header"/>
      <w:jc w:val="right"/>
      <w:rPr>
        <w:b/>
        <w:bCs/>
        <w:sz w:val="20"/>
        <w:szCs w:val="20"/>
      </w:rPr>
    </w:pPr>
    <w:r w:rsidRPr="00A10290">
      <w:rPr>
        <w:sz w:val="20"/>
        <w:szCs w:val="20"/>
      </w:rPr>
      <w:t xml:space="preserve">Page </w:t>
    </w:r>
    <w:r w:rsidRPr="00A10290">
      <w:rPr>
        <w:b/>
        <w:bCs/>
        <w:sz w:val="20"/>
        <w:szCs w:val="20"/>
      </w:rPr>
      <w:fldChar w:fldCharType="begin"/>
    </w:r>
    <w:r w:rsidRPr="00A10290">
      <w:rPr>
        <w:b/>
        <w:bCs/>
        <w:sz w:val="20"/>
        <w:szCs w:val="20"/>
      </w:rPr>
      <w:instrText xml:space="preserve"> PAGE  \* Arabic  \* MERGEFORMAT </w:instrText>
    </w:r>
    <w:r w:rsidRPr="00A10290">
      <w:rPr>
        <w:b/>
        <w:bCs/>
        <w:sz w:val="20"/>
        <w:szCs w:val="20"/>
      </w:rPr>
      <w:fldChar w:fldCharType="separate"/>
    </w:r>
    <w:r w:rsidRPr="00A10290">
      <w:rPr>
        <w:b/>
        <w:bCs/>
        <w:noProof/>
        <w:sz w:val="20"/>
        <w:szCs w:val="20"/>
      </w:rPr>
      <w:t>8</w:t>
    </w:r>
    <w:r w:rsidRPr="00A10290">
      <w:rPr>
        <w:b/>
        <w:bCs/>
        <w:sz w:val="20"/>
        <w:szCs w:val="20"/>
      </w:rPr>
      <w:fldChar w:fldCharType="end"/>
    </w:r>
    <w:r w:rsidRPr="00A10290">
      <w:rPr>
        <w:sz w:val="20"/>
        <w:szCs w:val="20"/>
      </w:rPr>
      <w:t xml:space="preserve"> of </w:t>
    </w:r>
    <w:r w:rsidRPr="00A10290">
      <w:rPr>
        <w:b/>
        <w:bCs/>
        <w:sz w:val="20"/>
        <w:szCs w:val="20"/>
      </w:rPr>
      <w:fldChar w:fldCharType="begin"/>
    </w:r>
    <w:r w:rsidRPr="00A10290">
      <w:rPr>
        <w:b/>
        <w:bCs/>
        <w:sz w:val="20"/>
        <w:szCs w:val="20"/>
      </w:rPr>
      <w:instrText xml:space="preserve"> NUMPAGES  \* Arabic  \* MERGEFORMAT </w:instrText>
    </w:r>
    <w:r w:rsidRPr="00A10290">
      <w:rPr>
        <w:b/>
        <w:bCs/>
        <w:sz w:val="20"/>
        <w:szCs w:val="20"/>
      </w:rPr>
      <w:fldChar w:fldCharType="separate"/>
    </w:r>
    <w:r w:rsidRPr="00A10290">
      <w:rPr>
        <w:b/>
        <w:bCs/>
        <w:noProof/>
        <w:sz w:val="20"/>
        <w:szCs w:val="20"/>
      </w:rPr>
      <w:t>8</w:t>
    </w:r>
    <w:r w:rsidRPr="00A10290">
      <w:rPr>
        <w:b/>
        <w:bCs/>
        <w:sz w:val="20"/>
        <w:szCs w:val="20"/>
      </w:rPr>
      <w:fldChar w:fldCharType="end"/>
    </w:r>
  </w:p>
  <w:p w14:paraId="7E82A320" w14:textId="77777777" w:rsidR="00257DB5" w:rsidRPr="00A10290" w:rsidRDefault="00257DB5" w:rsidP="00D025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2FE1"/>
    <w:multiLevelType w:val="hybridMultilevel"/>
    <w:tmpl w:val="9B188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200FD"/>
    <w:multiLevelType w:val="hybridMultilevel"/>
    <w:tmpl w:val="58CE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A35FC"/>
    <w:multiLevelType w:val="hybridMultilevel"/>
    <w:tmpl w:val="790E7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562EA"/>
    <w:multiLevelType w:val="hybridMultilevel"/>
    <w:tmpl w:val="C89E0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4268A"/>
    <w:multiLevelType w:val="hybridMultilevel"/>
    <w:tmpl w:val="790E74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64979"/>
    <w:multiLevelType w:val="hybridMultilevel"/>
    <w:tmpl w:val="F970D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76CFC"/>
    <w:multiLevelType w:val="hybridMultilevel"/>
    <w:tmpl w:val="FA1802A6"/>
    <w:lvl w:ilvl="0" w:tplc="F5EC100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89241">
    <w:abstractNumId w:val="0"/>
  </w:num>
  <w:num w:numId="2" w16cid:durableId="195779014">
    <w:abstractNumId w:val="3"/>
  </w:num>
  <w:num w:numId="3" w16cid:durableId="1199388958">
    <w:abstractNumId w:val="2"/>
  </w:num>
  <w:num w:numId="4" w16cid:durableId="2007904935">
    <w:abstractNumId w:val="5"/>
  </w:num>
  <w:num w:numId="5" w16cid:durableId="366760164">
    <w:abstractNumId w:val="4"/>
  </w:num>
  <w:num w:numId="6" w16cid:durableId="1979065646">
    <w:abstractNumId w:val="6"/>
  </w:num>
  <w:num w:numId="7" w16cid:durableId="1659334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1D"/>
    <w:rsid w:val="00020C8B"/>
    <w:rsid w:val="000A1CFA"/>
    <w:rsid w:val="000C4B0D"/>
    <w:rsid w:val="000D1C91"/>
    <w:rsid w:val="0011265A"/>
    <w:rsid w:val="00201EE2"/>
    <w:rsid w:val="00257DB5"/>
    <w:rsid w:val="002951D5"/>
    <w:rsid w:val="003E24D4"/>
    <w:rsid w:val="003F167F"/>
    <w:rsid w:val="004326F6"/>
    <w:rsid w:val="005B701D"/>
    <w:rsid w:val="006D231C"/>
    <w:rsid w:val="0071292F"/>
    <w:rsid w:val="00762E97"/>
    <w:rsid w:val="0076783B"/>
    <w:rsid w:val="0084317C"/>
    <w:rsid w:val="00875293"/>
    <w:rsid w:val="0091763E"/>
    <w:rsid w:val="00960B02"/>
    <w:rsid w:val="009E07DE"/>
    <w:rsid w:val="00A10290"/>
    <w:rsid w:val="00A775B3"/>
    <w:rsid w:val="00A87473"/>
    <w:rsid w:val="00A931E3"/>
    <w:rsid w:val="00AE7685"/>
    <w:rsid w:val="00B531CA"/>
    <w:rsid w:val="00C8378C"/>
    <w:rsid w:val="00CB772E"/>
    <w:rsid w:val="00D72FE7"/>
    <w:rsid w:val="00DB5DD7"/>
    <w:rsid w:val="00DE34E0"/>
    <w:rsid w:val="00E03089"/>
    <w:rsid w:val="00E102AA"/>
    <w:rsid w:val="00E11DFA"/>
    <w:rsid w:val="00E33CE0"/>
    <w:rsid w:val="00EC3566"/>
    <w:rsid w:val="00F31520"/>
    <w:rsid w:val="00F3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46F95"/>
  <w15:chartTrackingRefBased/>
  <w15:docId w15:val="{15EB4500-9B09-4002-B839-35EB6100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5B3"/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290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10290"/>
    <w:pPr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176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17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176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DB5D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E33CE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E33CE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290"/>
    <w:rPr>
      <w:rFonts w:ascii="Times New Roman" w:eastAsiaTheme="majorEastAsia" w:hAnsi="Times New Roman" w:cstheme="majorBidi"/>
      <w:b/>
      <w:smallCaps/>
      <w:sz w:val="28"/>
      <w:szCs w:val="28"/>
    </w:rPr>
  </w:style>
  <w:style w:type="paragraph" w:styleId="NoSpacing">
    <w:name w:val="No Spacing"/>
    <w:autoRedefine/>
    <w:uiPriority w:val="1"/>
    <w:qFormat/>
    <w:rsid w:val="00D72FE7"/>
    <w:pPr>
      <w:spacing w:after="0" w:line="240" w:lineRule="auto"/>
    </w:pPr>
    <w:rPr>
      <w:rFonts w:ascii="Verdana" w:hAnsi="Verdana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10290"/>
    <w:rPr>
      <w:rFonts w:ascii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B701D"/>
    <w:pPr>
      <w:spacing w:after="0" w:line="240" w:lineRule="auto"/>
      <w:contextualSpacing/>
      <w:jc w:val="center"/>
    </w:pPr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B701D"/>
    <w:rPr>
      <w:rFonts w:ascii="Times New Roman" w:eastAsiaTheme="majorEastAsia" w:hAnsi="Times New Roman" w:cs="Times New Roman"/>
      <w:b/>
      <w:bCs/>
      <w:spacing w:val="-10"/>
      <w:kern w:val="28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763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1763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1763E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63E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1763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1763E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1763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6783B"/>
    <w:rPr>
      <w:i/>
      <w:iCs/>
      <w:color w:val="7030A0"/>
    </w:rPr>
  </w:style>
  <w:style w:type="character" w:styleId="Strong">
    <w:name w:val="Strong"/>
    <w:basedOn w:val="DefaultParagraphFont"/>
    <w:uiPriority w:val="22"/>
    <w:qFormat/>
    <w:rsid w:val="0091763E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1763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63E"/>
    <w:rPr>
      <w:rFonts w:ascii="Verdana" w:hAnsi="Verdana"/>
      <w:i/>
      <w:iCs/>
      <w:color w:val="404040" w:themeColor="text1" w:themeTint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DB5DD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33CE0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E33CE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IntenseReference">
    <w:name w:val="Intense Reference"/>
    <w:basedOn w:val="DefaultParagraphFont"/>
    <w:uiPriority w:val="32"/>
    <w:qFormat/>
    <w:rsid w:val="0076783B"/>
    <w:rPr>
      <w:b/>
      <w:bCs/>
      <w:smallCaps/>
      <w:color w:val="7030A0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7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5B3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A77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5B3"/>
    <w:rPr>
      <w:rFonts w:ascii="Verdana" w:hAnsi="Verdana"/>
    </w:rPr>
  </w:style>
  <w:style w:type="character" w:styleId="Hyperlink">
    <w:name w:val="Hyperlink"/>
    <w:basedOn w:val="DefaultParagraphFont"/>
    <w:uiPriority w:val="99"/>
    <w:unhideWhenUsed/>
    <w:rsid w:val="00A775B3"/>
    <w:rPr>
      <w:color w:val="0563C1" w:themeColor="hyperlink"/>
      <w:u w:val="single"/>
    </w:rPr>
  </w:style>
  <w:style w:type="paragraph" w:styleId="ListParagraph">
    <w:name w:val="List Paragraph"/>
    <w:basedOn w:val="Normal"/>
    <w:autoRedefine/>
    <w:uiPriority w:val="34"/>
    <w:qFormat/>
    <w:rsid w:val="009E07DE"/>
    <w:pPr>
      <w:ind w:left="720"/>
      <w:contextualSpacing/>
    </w:pPr>
    <w:rPr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A775B3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A775B3"/>
    <w:pPr>
      <w:outlineLvl w:val="9"/>
    </w:pPr>
    <w:rPr>
      <w:rFonts w:asciiTheme="majorHAnsi" w:hAnsiTheme="majorHAnsi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775B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775B3"/>
    <w:pPr>
      <w:spacing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9E0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6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laeministeria.or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.McKenzie@LBHResearch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laeministeria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molaeministeria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bmtc\OneDrive\Custom%20Office%20Templates\MM%20Signat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36722-52B0-433A-A5AF-A49E53FD5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MM Signature</Template>
  <TotalTime>6</TotalTime>
  <Pages>9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B. McKenzie</dc:creator>
  <cp:keywords/>
  <dc:description/>
  <cp:lastModifiedBy>DaDa McKenzie</cp:lastModifiedBy>
  <cp:revision>1</cp:revision>
  <dcterms:created xsi:type="dcterms:W3CDTF">2026-04-08T02:59:00Z</dcterms:created>
  <dcterms:modified xsi:type="dcterms:W3CDTF">2026-04-08T03:05:00Z</dcterms:modified>
</cp:coreProperties>
</file>