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BC7AB" w14:textId="7781002D" w:rsidR="00F26726" w:rsidRDefault="00F26726" w:rsidP="00F26726">
      <w:pPr>
        <w:pStyle w:val="Title"/>
      </w:pPr>
      <w:r>
        <w:t xml:space="preserve">AFFIDAVIT IN SUPPORT OF TERMINATION OF CHILD SUPPORT AND FORGIVENESS OF ARREARS  </w:t>
      </w:r>
    </w:p>
    <w:p w14:paraId="24F8C71B" w14:textId="77777777" w:rsidR="00F26726" w:rsidRPr="00F26726" w:rsidRDefault="00F26726" w:rsidP="00F26726">
      <w:pPr>
        <w:rPr>
          <w:b/>
          <w:bCs/>
        </w:rPr>
      </w:pPr>
    </w:p>
    <w:p w14:paraId="76FB2867" w14:textId="01D4B38D" w:rsidR="00F26726" w:rsidRPr="00F26726" w:rsidRDefault="00F26726" w:rsidP="00F26726">
      <w:pPr>
        <w:rPr>
          <w:b/>
          <w:bCs/>
        </w:rPr>
      </w:pPr>
      <w:r w:rsidRPr="00F26726">
        <w:rPr>
          <w:b/>
          <w:bCs/>
        </w:rPr>
        <w:t xml:space="preserve">THE STATE OF TEXAS  </w:t>
      </w:r>
    </w:p>
    <w:p w14:paraId="1C49F034" w14:textId="02C3402D" w:rsidR="00F26726" w:rsidRPr="00F26726" w:rsidRDefault="00F26726" w:rsidP="00F26726">
      <w:pPr>
        <w:rPr>
          <w:b/>
          <w:bCs/>
        </w:rPr>
      </w:pPr>
      <w:r w:rsidRPr="00F26726">
        <w:rPr>
          <w:b/>
          <w:bCs/>
        </w:rPr>
        <w:t xml:space="preserve">COUNTY OF [County Name]  </w:t>
      </w:r>
    </w:p>
    <w:p w14:paraId="5B90CD3C" w14:textId="77777777" w:rsidR="00F26726" w:rsidRDefault="00F26726" w:rsidP="00F26726"/>
    <w:p w14:paraId="5D1E6889" w14:textId="67AC2503" w:rsidR="00F26726" w:rsidRDefault="00F26726" w:rsidP="00F26726">
      <w:r>
        <w:t>I, [Your Full Legal Name], being duly sworn, declare under oath as follows:</w:t>
      </w:r>
    </w:p>
    <w:p w14:paraId="168526FB" w14:textId="0308EB24" w:rsidR="00F26726" w:rsidRDefault="00F26726" w:rsidP="00F26726">
      <w:r>
        <w:t xml:space="preserve">1. I am over the age of eighteen (18) years and am a resident of [County Name] County, Texas. I have personal knowledge of the facts set forth in this Affidavit and am competent to testify to them.  </w:t>
      </w:r>
    </w:p>
    <w:p w14:paraId="48D2177B" w14:textId="77777777" w:rsidR="00F26726" w:rsidRDefault="00F26726" w:rsidP="00F26726">
      <w:r>
        <w:t>2. I suffer from no legal disabilities that would prevent me from making this sworn statement.</w:t>
      </w:r>
    </w:p>
    <w:p w14:paraId="0CD7C970" w14:textId="6F0BDA01" w:rsidR="00F26726" w:rsidRDefault="00F26726" w:rsidP="00F26726">
      <w:pPr>
        <w:pStyle w:val="Heading1"/>
      </w:pPr>
      <w:r>
        <w:t xml:space="preserve">1. Background of Affiant  </w:t>
      </w:r>
    </w:p>
    <w:p w14:paraId="4D57923F" w14:textId="77777777" w:rsidR="00F26726" w:rsidRDefault="00F26726" w:rsidP="00F26726">
      <w:r>
        <w:t xml:space="preserve">I am the biological or legal parent of the following minor child(ren) subject to the child support order(s):  </w:t>
      </w:r>
    </w:p>
    <w:p w14:paraId="10F147ED" w14:textId="778B36E4" w:rsidR="00F26726" w:rsidRDefault="00F26726" w:rsidP="00F26726">
      <w:r>
        <w:t xml:space="preserve">- Cause Number(s): [Insert Family Law Cause Number(s)]  </w:t>
      </w:r>
    </w:p>
    <w:p w14:paraId="1360FFA7" w14:textId="6995A007" w:rsidR="00F26726" w:rsidRDefault="00F26726" w:rsidP="00F26726">
      <w:r>
        <w:t xml:space="preserve">- OAG Child Support Case Number: [Insert OAG Number, if any]  </w:t>
      </w:r>
    </w:p>
    <w:p w14:paraId="29D8F78F" w14:textId="77777777" w:rsidR="00F26726" w:rsidRDefault="00F26726" w:rsidP="00F26726">
      <w:r>
        <w:t xml:space="preserve">Child(ren):  </w:t>
      </w:r>
    </w:p>
    <w:p w14:paraId="039DE891" w14:textId="0CC03A23" w:rsidR="00F26726" w:rsidRDefault="00F26726" w:rsidP="00F26726">
      <w:r>
        <w:t>1. [Child 1 Initials], born [MM/DD/</w:t>
      </w:r>
      <w:proofErr w:type="spellStart"/>
      <w:r>
        <w:t>YYYY</w:t>
      </w:r>
      <w:proofErr w:type="spellEnd"/>
      <w:r>
        <w:t xml:space="preserve">]  </w:t>
      </w:r>
    </w:p>
    <w:p w14:paraId="5BEFBE51" w14:textId="4B84F0D5" w:rsidR="00F26726" w:rsidRDefault="00F26726" w:rsidP="00F26726">
      <w:r>
        <w:t>2. [Child 2 Initials], born [MM/DD/</w:t>
      </w:r>
      <w:proofErr w:type="spellStart"/>
      <w:r>
        <w:t>YYYY</w:t>
      </w:r>
      <w:proofErr w:type="spellEnd"/>
      <w:r>
        <w:t xml:space="preserve">]  </w:t>
      </w:r>
    </w:p>
    <w:p w14:paraId="176519BF" w14:textId="77777777" w:rsidR="00F26726" w:rsidRDefault="00F26726" w:rsidP="00F26726">
      <w:r>
        <w:t>(Continue as needed)</w:t>
      </w:r>
    </w:p>
    <w:p w14:paraId="1C997294" w14:textId="77777777" w:rsidR="00F26726" w:rsidRDefault="00F26726" w:rsidP="00F26726"/>
    <w:p w14:paraId="45CD6877" w14:textId="224C3E51" w:rsidR="00F26726" w:rsidRDefault="00F26726" w:rsidP="00F26726">
      <w:pPr>
        <w:pStyle w:val="Heading1"/>
      </w:pPr>
      <w:r>
        <w:t xml:space="preserve">2. Statement of Purpose  </w:t>
      </w:r>
    </w:p>
    <w:p w14:paraId="742D68C1" w14:textId="41FB04FB" w:rsidR="00F26726" w:rsidRDefault="00F26726" w:rsidP="00F26726">
      <w:r>
        <w:t xml:space="preserve">This Affidavit is submitted to provide evidence supporting the immediate termination of all current and future child support obligations and the forgiveness or dismissal of all outstanding arrears, including interest, fees, or other charges, for the child(ren) named above.  </w:t>
      </w:r>
    </w:p>
    <w:p w14:paraId="085452F8" w14:textId="77777777" w:rsidR="00F26726" w:rsidRDefault="00F26726" w:rsidP="00F26726">
      <w:r>
        <w:t xml:space="preserve">Movant asserts that continued enforcement of child support interferes with fundamental parental rights to direct the upbringing, care, and support of the child(ren) without unnecessary state interference. Movant is financially able and willing to provide directly for the child(ren)’s needs. Any opposition to this request will be documented and may result in further appropriate </w:t>
      </w:r>
      <w:r>
        <w:lastRenderedPageBreak/>
        <w:t>filings, including criminal complaints against officials who knowingly violate constitutional rights.</w:t>
      </w:r>
    </w:p>
    <w:p w14:paraId="25FFA819" w14:textId="77777777" w:rsidR="00F26726" w:rsidRDefault="00F26726" w:rsidP="00F26726"/>
    <w:p w14:paraId="5BE07CCE" w14:textId="13487730" w:rsidR="00F26726" w:rsidRDefault="00F26726" w:rsidP="00F26726">
      <w:pPr>
        <w:pStyle w:val="Heading1"/>
      </w:pPr>
      <w:r>
        <w:t xml:space="preserve">Oath of Office Reminder  </w:t>
      </w:r>
    </w:p>
    <w:p w14:paraId="4E20CDBE" w14:textId="511C3006" w:rsidR="00F26726" w:rsidRDefault="00F26726" w:rsidP="00F26726">
      <w:r>
        <w:t xml:space="preserve">All public officials and employees receiving this Affidavit have taken the Oath of Office required by Article XVI, Section 1 of the Texas Constitution, which states in relevant part:  </w:t>
      </w:r>
    </w:p>
    <w:p w14:paraId="5B81C2DF" w14:textId="77777777" w:rsidR="00F26726" w:rsidRDefault="00F26726" w:rsidP="00F26726"/>
    <w:p w14:paraId="1C1DBE7B" w14:textId="77777777" w:rsidR="00F26726" w:rsidRDefault="00F26726" w:rsidP="00F26726">
      <w:r>
        <w:t xml:space="preserve">“I, _______________________, do solemnly swear (or affirm), that I will faithfully execute the duties of the office of ___________________ </w:t>
      </w:r>
      <w:proofErr w:type="spellStart"/>
      <w:r>
        <w:t>of</w:t>
      </w:r>
      <w:proofErr w:type="spellEnd"/>
      <w:r>
        <w:t xml:space="preserve"> the State of Texas, and will to the best of my ability preserve, protect, and defend the Constitution and laws of the United States and of this State, so help me God.”  </w:t>
      </w:r>
    </w:p>
    <w:p w14:paraId="3C212384" w14:textId="77777777" w:rsidR="00F26726" w:rsidRDefault="00F26726" w:rsidP="00F26726"/>
    <w:p w14:paraId="5E5C4695" w14:textId="77777777" w:rsidR="00F26726" w:rsidRDefault="00F26726" w:rsidP="00F26726">
      <w:r>
        <w:t>They have also subscribed to the anti-bribery statement in the same section. This Oath imposes a duty to act upon credible evidence of unlawful conduct or violations of constitutional rights.</w:t>
      </w:r>
    </w:p>
    <w:p w14:paraId="150CB4D9" w14:textId="77777777" w:rsidR="00F26726" w:rsidRDefault="00F26726" w:rsidP="00F26726"/>
    <w:p w14:paraId="23829FD5" w14:textId="4B769AF3" w:rsidR="00F26726" w:rsidRDefault="00F26726" w:rsidP="00F26726">
      <w:pPr>
        <w:pStyle w:val="Heading1"/>
      </w:pPr>
      <w:r>
        <w:t xml:space="preserve">3. Constitutional Guidelines  </w:t>
      </w:r>
    </w:p>
    <w:p w14:paraId="653A6E4A" w14:textId="544AF7C1" w:rsidR="00F26726" w:rsidRDefault="00F26726" w:rsidP="00F26726">
      <w:r>
        <w:t xml:space="preserve">All political power is inherent in the people (Texas Constitution, Article I, § 2). We the People are endowed by our Creator with certain unalienable rights, including life, liberty, and the pursuit of happiness (Declaration of Independence).  </w:t>
      </w:r>
    </w:p>
    <w:p w14:paraId="35F7BAAD" w14:textId="77777777" w:rsidR="00F26726" w:rsidRDefault="00F26726" w:rsidP="00F26726">
      <w:r>
        <w:t xml:space="preserve">The abrogation of a constitutional right is unlawful. Where rights secured by the Constitution are involved, no rule, regulation, or legislation may abrogate them. Relevant protections include:  </w:t>
      </w:r>
    </w:p>
    <w:p w14:paraId="7BC13E89" w14:textId="7EBE6C32" w:rsidR="00F26726" w:rsidRDefault="00F26726" w:rsidP="00F26726">
      <w:r>
        <w:t xml:space="preserve">- U.S. Constitution, Fourteenth Amendment, § 1 (due process and equal protection).  </w:t>
      </w:r>
    </w:p>
    <w:p w14:paraId="3F88F6BF" w14:textId="274EF30A" w:rsidR="00F26726" w:rsidRDefault="00F26726" w:rsidP="00F26726">
      <w:r>
        <w:t xml:space="preserve">- Texas Constitution, Article I, § 19 (due course of law).  </w:t>
      </w:r>
    </w:p>
    <w:p w14:paraId="046EC34C" w14:textId="039037E7" w:rsidR="00F26726" w:rsidRDefault="00F26726" w:rsidP="00F26726">
      <w:r>
        <w:t xml:space="preserve">- U.S. Constitution, First Amendment (right to petition for redress of grievances).  </w:t>
      </w:r>
    </w:p>
    <w:p w14:paraId="46DD547F" w14:textId="4C798F46" w:rsidR="00F26726" w:rsidRDefault="00F26726" w:rsidP="00F26726">
      <w:pPr>
        <w:pStyle w:val="Heading1"/>
      </w:pPr>
      <w:r>
        <w:t xml:space="preserve">4. Statement of Limited Presentation of Facts  </w:t>
      </w:r>
    </w:p>
    <w:p w14:paraId="33FF69CC" w14:textId="77777777" w:rsidR="00F26726" w:rsidRDefault="00F26726" w:rsidP="00F26726">
      <w:r>
        <w:t>This Affidavit does not include all facts known to me, but only those facts relevant and sufficient to support the requested relief. I have no duty to provide additional evidence or conduct investigations that fall under the purview of the recipients.</w:t>
      </w:r>
    </w:p>
    <w:p w14:paraId="688A92E5" w14:textId="77777777" w:rsidR="00F26726" w:rsidRDefault="00F26726" w:rsidP="00F26726"/>
    <w:p w14:paraId="27324897" w14:textId="628EC11C" w:rsidR="00F26726" w:rsidRDefault="00F26726" w:rsidP="00F26726">
      <w:pPr>
        <w:pStyle w:val="Heading1"/>
      </w:pPr>
      <w:r>
        <w:lastRenderedPageBreak/>
        <w:t xml:space="preserve">5. Statement of Facts  </w:t>
      </w:r>
    </w:p>
    <w:p w14:paraId="4F1783D3" w14:textId="77777777" w:rsidR="00F26726" w:rsidRDefault="00F26726" w:rsidP="00F26726">
      <w:r>
        <w:t xml:space="preserve">I have personal knowledge of the facts stated herein, which are true and correct.  </w:t>
      </w:r>
    </w:p>
    <w:p w14:paraId="45FC49AE" w14:textId="77777777" w:rsidR="00F26726" w:rsidRDefault="00F26726" w:rsidP="00F26726">
      <w:r>
        <w:t xml:space="preserve">1. I am financially able and willing to provide directly for all of the child(ren)’s needs, including housing, food, clothing, medical care, education, and other necessities, without state-mandated child support payments.  </w:t>
      </w:r>
    </w:p>
    <w:p w14:paraId="697B23FD" w14:textId="2E082A5A" w:rsidR="00F26726" w:rsidRDefault="00F26726" w:rsidP="00F26726">
      <w:r>
        <w:t>2. I am financially able and willing to provide directly for all of the child(ren)’s</w:t>
      </w:r>
      <w:r>
        <w:t xml:space="preserve"> </w:t>
      </w:r>
      <w:r w:rsidR="003603A1">
        <w:t xml:space="preserve">medical </w:t>
      </w:r>
      <w:r>
        <w:t xml:space="preserve">through [describe source, e.g., my employer-sponsored plan, Medicaid, or other private insurance].  </w:t>
      </w:r>
    </w:p>
    <w:p w14:paraId="366A000D" w14:textId="77777777" w:rsidR="00F26726" w:rsidRDefault="00F26726" w:rsidP="00F26726">
      <w:r>
        <w:t xml:space="preserve">3. The child(ren) reside with me or I maintain regular possession and provide direct support as follows: [brief factual statement of current living and support arrangements].  </w:t>
      </w:r>
    </w:p>
    <w:p w14:paraId="1D8B9BE9" w14:textId="0012CF6B" w:rsidR="00F26726" w:rsidRDefault="003603A1" w:rsidP="003603A1">
      <w:pPr>
        <w:jc w:val="center"/>
      </w:pPr>
      <w:r>
        <w:rPr>
          <w:b/>
          <w:bCs/>
        </w:rPr>
        <w:t>&lt;&lt;&lt;</w:t>
      </w:r>
      <w:r w:rsidR="00F26726" w:rsidRPr="00F26726">
        <w:rPr>
          <w:b/>
          <w:bCs/>
        </w:rPr>
        <w:t>OR</w:t>
      </w:r>
      <w:r>
        <w:rPr>
          <w:b/>
          <w:bCs/>
        </w:rPr>
        <w:t>&gt;&gt;&gt;</w:t>
      </w:r>
    </w:p>
    <w:p w14:paraId="01B9F388" w14:textId="2591902A" w:rsidR="00F26726" w:rsidRDefault="00F26726" w:rsidP="00F26726">
      <w:r>
        <w:t xml:space="preserve">The child(ren) </w:t>
      </w:r>
      <w:r>
        <w:t xml:space="preserve">DO NOT </w:t>
      </w:r>
      <w:r>
        <w:t>reside with me</w:t>
      </w:r>
      <w:r>
        <w:t xml:space="preserve"> because of Due Process, ethical, legal, and criminal violations by court actors named within the ATTACHED ASCC, Exhibit A. Therefore, these orders are </w:t>
      </w:r>
      <w:r w:rsidRPr="00F26726">
        <w:rPr>
          <w:b/>
          <w:bCs/>
          <w:i/>
          <w:iCs/>
        </w:rPr>
        <w:t>void ab init</w:t>
      </w:r>
      <w:r w:rsidR="003603A1">
        <w:rPr>
          <w:b/>
          <w:bCs/>
          <w:i/>
          <w:iCs/>
        </w:rPr>
        <w:t>i</w:t>
      </w:r>
      <w:r w:rsidRPr="00F26726">
        <w:rPr>
          <w:b/>
          <w:bCs/>
          <w:i/>
          <w:iCs/>
        </w:rPr>
        <w:t>o</w:t>
      </w:r>
      <w:r>
        <w:t xml:space="preserve">, and the doctrine of fruit from the poisoned tree holds true </w:t>
      </w:r>
      <w:r w:rsidR="003603A1">
        <w:t>more so</w:t>
      </w:r>
      <w:r>
        <w:t xml:space="preserve"> for the OAG</w:t>
      </w:r>
      <w:r w:rsidR="003603A1">
        <w:t>;</w:t>
      </w:r>
      <w:r>
        <w:t xml:space="preserve"> I will be criminally prosecuting these crimes</w:t>
      </w:r>
      <w:r w:rsidR="003603A1">
        <w:t xml:space="preserve"> through the OAG, DOJ, and FBI while seeking licensure revocation of all court actors involved</w:t>
      </w:r>
      <w:r>
        <w:t>.</w:t>
      </w:r>
    </w:p>
    <w:p w14:paraId="758473F1" w14:textId="2D12419D" w:rsidR="00F26726" w:rsidRDefault="00F26726" w:rsidP="00F26726">
      <w:r>
        <w:t xml:space="preserve">4. </w:t>
      </w:r>
      <w:r w:rsidR="003603A1">
        <w:t xml:space="preserve">I am financially able and willing to provide directly for all of the child(ren)’s </w:t>
      </w:r>
      <w:r>
        <w:t xml:space="preserve">basic </w:t>
      </w:r>
      <w:r w:rsidR="003603A1">
        <w:t xml:space="preserve">needs </w:t>
      </w:r>
      <w:r>
        <w:t xml:space="preserve">through my direct efforts and resources.  </w:t>
      </w:r>
    </w:p>
    <w:p w14:paraId="46370038" w14:textId="459B2D5A" w:rsidR="00F26726" w:rsidRDefault="00F26726" w:rsidP="00F26726">
      <w:r>
        <w:t xml:space="preserve">5. Continued enforcement of the existing child support order is </w:t>
      </w:r>
      <w:r>
        <w:t>unlawful, void from inception (</w:t>
      </w:r>
      <w:r w:rsidRPr="00F26726">
        <w:rPr>
          <w:b/>
          <w:bCs/>
          <w:i/>
          <w:iCs/>
        </w:rPr>
        <w:t>void ab initio</w:t>
      </w:r>
      <w:r>
        <w:t>), ha</w:t>
      </w:r>
      <w:r w:rsidR="003603A1">
        <w:t>s</w:t>
      </w:r>
      <w:r>
        <w:t xml:space="preserve"> never legally existed, </w:t>
      </w:r>
      <w:r>
        <w:t xml:space="preserve">and interferes with my fundamental parental rights.  </w:t>
      </w:r>
    </w:p>
    <w:p w14:paraId="57A1068D" w14:textId="6531F746" w:rsidR="00F26726" w:rsidRDefault="00F26726" w:rsidP="00F26726">
      <w:r>
        <w:t>[Add additional numbered factual statements as needed. Keep them concise and limited to personal knowledge.]</w:t>
      </w:r>
    </w:p>
    <w:p w14:paraId="2DCC76B9" w14:textId="0D2B0F0C" w:rsidR="00F26726" w:rsidRDefault="00F26726" w:rsidP="00F26726">
      <w:pPr>
        <w:pStyle w:val="Heading1"/>
      </w:pPr>
      <w:r>
        <w:t xml:space="preserve">6. Relief Requested  </w:t>
      </w:r>
    </w:p>
    <w:p w14:paraId="17F36283" w14:textId="77777777" w:rsidR="00F26726" w:rsidRDefault="00F26726" w:rsidP="00F26726">
      <w:r>
        <w:t xml:space="preserve">Based on the foregoing facts and constitutional principles, I respectfully request the following specific relief:  </w:t>
      </w:r>
    </w:p>
    <w:p w14:paraId="6105EC81" w14:textId="77777777" w:rsidR="00F26726" w:rsidRDefault="00F26726" w:rsidP="00F26726">
      <w:r>
        <w:t xml:space="preserve">1. Immediate termination of all current and future child support obligations for the child(ren) named above.  </w:t>
      </w:r>
    </w:p>
    <w:p w14:paraId="622F17C7" w14:textId="15E0493A" w:rsidR="00F26726" w:rsidRDefault="00F26726" w:rsidP="00F26726">
      <w:r>
        <w:t>2. Forgiveness or dismissal of all outstanding child support arrears, including any accrued interest, fees, penalties, or other charges</w:t>
      </w:r>
      <w:r w:rsidR="003603A1">
        <w:t xml:space="preserve"> as they are </w:t>
      </w:r>
      <w:r w:rsidR="003603A1">
        <w:rPr>
          <w:b/>
          <w:bCs/>
          <w:i/>
          <w:iCs/>
        </w:rPr>
        <w:t>void ab initio</w:t>
      </w:r>
      <w:r>
        <w:t xml:space="preserve">.  </w:t>
      </w:r>
    </w:p>
    <w:p w14:paraId="574184A8" w14:textId="77777777" w:rsidR="00F26726" w:rsidRDefault="00F26726" w:rsidP="00F26726">
      <w:r>
        <w:t xml:space="preserve">3. Release of any liens, wage withholdings, or other enforcement actions related to the terminated support obligation.  </w:t>
      </w:r>
    </w:p>
    <w:p w14:paraId="78B31B19" w14:textId="77777777" w:rsidR="00F26726" w:rsidRDefault="00F26726" w:rsidP="00F26726">
      <w:r>
        <w:lastRenderedPageBreak/>
        <w:t xml:space="preserve">4. No future criminal charges, contempt actions, or other enforcement proceedings based on the terminated obligation or arrears.  </w:t>
      </w:r>
    </w:p>
    <w:p w14:paraId="0D114692" w14:textId="77777777" w:rsidR="00F26726" w:rsidRDefault="00F26726" w:rsidP="00F26726">
      <w:r>
        <w:t xml:space="preserve">5. Any other relief the Court or agency deems just and proper to effectuate the termination and forgiveness requested.  </w:t>
      </w:r>
    </w:p>
    <w:p w14:paraId="53C14C53" w14:textId="6A20F6E9" w:rsidR="00F26726" w:rsidRDefault="00F26726" w:rsidP="003603A1">
      <w:pPr>
        <w:pStyle w:val="Heading1"/>
      </w:pPr>
      <w:r>
        <w:t xml:space="preserve">Notice to Recipients  </w:t>
      </w:r>
    </w:p>
    <w:p w14:paraId="3999F979" w14:textId="77777777" w:rsidR="00F26726" w:rsidRDefault="00F26726" w:rsidP="00F26726">
      <w:r>
        <w:t>Failure to respond or act upon this request may constitute a violation of your Oath of Office and due process obligations. All responses should be verified and submitted under penalty of perjury.</w:t>
      </w:r>
    </w:p>
    <w:p w14:paraId="3C7C32E0" w14:textId="77777777" w:rsidR="00F26726" w:rsidRDefault="00F26726" w:rsidP="00F26726">
      <w:r>
        <w:t>I declare under penalty of perjury that the foregoing is true and correct to the best of my knowledge and belief, and that I have personal knowledge of the facts contained herein unless otherwise noted.</w:t>
      </w:r>
    </w:p>
    <w:p w14:paraId="2772B4CD" w14:textId="77777777" w:rsidR="003603A1" w:rsidRDefault="003603A1" w:rsidP="00F26726"/>
    <w:p w14:paraId="5C9D0101" w14:textId="1FFC270C" w:rsidR="00F26726" w:rsidRDefault="00F26726" w:rsidP="00F26726">
      <w:r>
        <w:t xml:space="preserve">Executed on this ________ day of ____________________, 20____.  </w:t>
      </w:r>
    </w:p>
    <w:p w14:paraId="0E3C5CD5" w14:textId="77777777" w:rsidR="00F26726" w:rsidRDefault="00F26726" w:rsidP="00F26726"/>
    <w:p w14:paraId="3CC20636" w14:textId="77777777" w:rsidR="00F26726" w:rsidRDefault="00F26726" w:rsidP="00F26726">
      <w:r>
        <w:t xml:space="preserve">_________________________________________  </w:t>
      </w:r>
    </w:p>
    <w:p w14:paraId="7A750D3F" w14:textId="47C5AD10" w:rsidR="00F26726" w:rsidRDefault="00F26726" w:rsidP="003603A1">
      <w:pPr>
        <w:pStyle w:val="NoSpacing"/>
      </w:pPr>
      <w:r>
        <w:t xml:space="preserve">[Your Full Legal Name] (Printed and Signature)  </w:t>
      </w:r>
    </w:p>
    <w:p w14:paraId="08781D62" w14:textId="74993F49" w:rsidR="00F26726" w:rsidRDefault="00F26726" w:rsidP="003603A1">
      <w:pPr>
        <w:pStyle w:val="NoSpacing"/>
      </w:pPr>
      <w:r>
        <w:t xml:space="preserve">Affiant / Pro Se / Parent of Minor Child(ren)  </w:t>
      </w:r>
    </w:p>
    <w:p w14:paraId="030BFF90" w14:textId="14F7AB95" w:rsidR="00F26726" w:rsidRDefault="00F26726" w:rsidP="003603A1">
      <w:pPr>
        <w:pStyle w:val="NoSpacing"/>
      </w:pPr>
      <w:r>
        <w:t xml:space="preserve">Mailing Address: [Your Full Address]  </w:t>
      </w:r>
    </w:p>
    <w:p w14:paraId="7E57EB4F" w14:textId="66F7337C" w:rsidR="00F26726" w:rsidRDefault="00F26726" w:rsidP="003603A1">
      <w:pPr>
        <w:pStyle w:val="NoSpacing"/>
      </w:pPr>
      <w:r>
        <w:t xml:space="preserve">Phone: [Your Phone Number]  </w:t>
      </w:r>
    </w:p>
    <w:p w14:paraId="0DEB3828" w14:textId="03AE9349" w:rsidR="00F26726" w:rsidRDefault="00F26726" w:rsidP="003603A1">
      <w:pPr>
        <w:pStyle w:val="NoSpacing"/>
      </w:pPr>
      <w:r>
        <w:t xml:space="preserve">Email: [Your Email Address (optional)]  </w:t>
      </w:r>
    </w:p>
    <w:p w14:paraId="13D603B7" w14:textId="77777777" w:rsidR="00F26726" w:rsidRDefault="00F26726" w:rsidP="00F26726"/>
    <w:p w14:paraId="14594B44" w14:textId="6ABB917A" w:rsidR="00F26726" w:rsidRDefault="00F26726" w:rsidP="003603A1">
      <w:pPr>
        <w:pStyle w:val="Heading1"/>
      </w:pPr>
      <w:r>
        <w:t xml:space="preserve">NOTARY ACKNOWLEDGMENT  </w:t>
      </w:r>
    </w:p>
    <w:p w14:paraId="40A923A1" w14:textId="77777777" w:rsidR="00F26726" w:rsidRDefault="00F26726" w:rsidP="00F26726"/>
    <w:p w14:paraId="33C8AC9C" w14:textId="77777777" w:rsidR="00F26726" w:rsidRDefault="00F26726" w:rsidP="00F26726">
      <w:r>
        <w:t xml:space="preserve">State of Texas  </w:t>
      </w:r>
    </w:p>
    <w:p w14:paraId="34929D56" w14:textId="77777777" w:rsidR="00F26726" w:rsidRDefault="00F26726" w:rsidP="00F26726">
      <w:r>
        <w:t xml:space="preserve">County of ______________________________  </w:t>
      </w:r>
    </w:p>
    <w:p w14:paraId="77AABCB6" w14:textId="77777777" w:rsidR="00F26726" w:rsidRDefault="00F26726" w:rsidP="00F26726"/>
    <w:p w14:paraId="6C169577" w14:textId="0CD6D184" w:rsidR="00F26726" w:rsidRDefault="00F26726" w:rsidP="00F26726">
      <w:r>
        <w:t xml:space="preserve">Before me, the undersigned notary public, on this day personally appeared [Your Full Legal Name], known to me (or proved to me by satisfactory evidence) to be the person whose name is subscribed to the foregoing instrument, and acknowledged to me that he/she executed the same for the purposes and consideration therein expressed.  </w:t>
      </w:r>
    </w:p>
    <w:p w14:paraId="3970E01B" w14:textId="77777777" w:rsidR="00F26726" w:rsidRDefault="00F26726" w:rsidP="00F26726"/>
    <w:p w14:paraId="3A52389C" w14:textId="77777777" w:rsidR="00F26726" w:rsidRDefault="00F26726" w:rsidP="00F26726">
      <w:r>
        <w:lastRenderedPageBreak/>
        <w:t xml:space="preserve">Given under my hand and seal of office on this ________ day of ____________________, 20____.  </w:t>
      </w:r>
    </w:p>
    <w:p w14:paraId="7F52997A" w14:textId="77777777" w:rsidR="00F26726" w:rsidRDefault="00F26726" w:rsidP="00F26726"/>
    <w:p w14:paraId="1ED6D13D" w14:textId="77777777" w:rsidR="00F26726" w:rsidRDefault="00F26726" w:rsidP="00F26726">
      <w:r>
        <w:t xml:space="preserve">_________________________________________  </w:t>
      </w:r>
    </w:p>
    <w:p w14:paraId="3225C4A3" w14:textId="77777777" w:rsidR="00F26726" w:rsidRDefault="00F26726" w:rsidP="00F26726">
      <w:r>
        <w:t xml:space="preserve">Notary Public, State of Texas  </w:t>
      </w:r>
    </w:p>
    <w:p w14:paraId="6DF572E2" w14:textId="77777777" w:rsidR="00F26726" w:rsidRDefault="00F26726" w:rsidP="00F26726">
      <w:r>
        <w:t xml:space="preserve">My Commission Expires: ________________  </w:t>
      </w:r>
    </w:p>
    <w:p w14:paraId="7C4547DA" w14:textId="77777777" w:rsidR="00F26726" w:rsidRDefault="00F26726" w:rsidP="00F26726"/>
    <w:p w14:paraId="08E26ADD" w14:textId="642E951D" w:rsidR="00F26726" w:rsidRDefault="00F26726" w:rsidP="00F26726">
      <w:r>
        <w:t>(Place Notary Seal Here)</w:t>
      </w:r>
    </w:p>
    <w:p w14:paraId="712A4CB7" w14:textId="77777777" w:rsidR="00F26726" w:rsidRDefault="00F26726" w:rsidP="00F26726"/>
    <w:p w14:paraId="7ECDFDAA" w14:textId="77777777" w:rsidR="00F26726" w:rsidRDefault="00F26726" w:rsidP="00F26726">
      <w:r>
        <w:t>---</w:t>
      </w:r>
    </w:p>
    <w:p w14:paraId="3F896642" w14:textId="77777777" w:rsidR="00F26726" w:rsidRDefault="00F26726" w:rsidP="00F26726"/>
    <w:p w14:paraId="1524C36D" w14:textId="3890768F" w:rsidR="00F26726" w:rsidRDefault="00F26726" w:rsidP="00F26726">
      <w:r>
        <w:t xml:space="preserve">Helpful Resources and Links  </w:t>
      </w:r>
    </w:p>
    <w:p w14:paraId="3E69F115" w14:textId="77777777" w:rsidR="00F26726" w:rsidRDefault="00F26726" w:rsidP="00F26726">
      <w:r>
        <w:t xml:space="preserve">- Texas Family Code Chapter 154 (Child Support, including termination under § 154.006): https://statutes.capitol.texas.gov/Docs/FA/htm/FA.154.htm  </w:t>
      </w:r>
    </w:p>
    <w:p w14:paraId="01528D39" w14:textId="77777777" w:rsidR="00F26726" w:rsidRDefault="00F26726" w:rsidP="00F26726">
      <w:r>
        <w:t xml:space="preserve">- Texas Family Code § 156.401 (Modification of Child Support): https://statutes.capitol.texas.gov/Docs/FA/htm/FA.156.htm  </w:t>
      </w:r>
    </w:p>
    <w:p w14:paraId="570067F9" w14:textId="77777777" w:rsidR="00F26726" w:rsidRDefault="00F26726" w:rsidP="00F26726">
      <w:r>
        <w:t xml:space="preserve">- TexasLawHelp.org – Child Support Modification and Termination Guidance: https://texaslawhelp.org/article/child-support-in-texas  </w:t>
      </w:r>
    </w:p>
    <w:p w14:paraId="45A19200" w14:textId="77777777" w:rsidR="00F26726" w:rsidRDefault="00F26726" w:rsidP="00F26726"/>
    <w:p w14:paraId="75D5ABE5" w14:textId="77777777" w:rsidR="003603A1" w:rsidRDefault="003603A1">
      <w:r>
        <w:br w:type="page"/>
      </w:r>
    </w:p>
    <w:p w14:paraId="47CC33F0" w14:textId="6A16555C" w:rsidR="00F26726" w:rsidRDefault="00F26726" w:rsidP="003603A1">
      <w:pPr>
        <w:pStyle w:val="Title"/>
      </w:pPr>
      <w:r>
        <w:lastRenderedPageBreak/>
        <w:t xml:space="preserve">1-Page Instructions: How to Complete and Use This Affidavit (For First-Time Pro Se Users)  </w:t>
      </w:r>
    </w:p>
    <w:p w14:paraId="67F8FFA7" w14:textId="686BD449" w:rsidR="00F26726" w:rsidRPr="00A01D10" w:rsidRDefault="00F26726" w:rsidP="00F26726">
      <w:pPr>
        <w:rPr>
          <w:b/>
          <w:bCs/>
        </w:rPr>
      </w:pPr>
      <w:r w:rsidRPr="00A01D10">
        <w:rPr>
          <w:b/>
          <w:bCs/>
        </w:rPr>
        <w:t xml:space="preserve">Step 1: Preparation  </w:t>
      </w:r>
    </w:p>
    <w:p w14:paraId="5674A36D" w14:textId="77777777" w:rsidR="00F26726" w:rsidRDefault="00F26726" w:rsidP="00F26726">
      <w:r>
        <w:t xml:space="preserve">- Gather case numbers, child information, and proof that you are providing direct support (insurance cards, receipts, etc.).  </w:t>
      </w:r>
    </w:p>
    <w:p w14:paraId="53AE6CCE" w14:textId="77777777" w:rsidR="00F26726" w:rsidRDefault="00F26726" w:rsidP="00F26726">
      <w:r>
        <w:t xml:space="preserve">- List only facts you personally know to be true.  </w:t>
      </w:r>
    </w:p>
    <w:p w14:paraId="0654D386" w14:textId="43A57A85" w:rsidR="00F26726" w:rsidRPr="00A01D10" w:rsidRDefault="00F26726" w:rsidP="00A01D10">
      <w:pPr>
        <w:pStyle w:val="Heading2"/>
        <w:rPr>
          <w:rFonts w:asciiTheme="minorHAnsi" w:hAnsiTheme="minorHAnsi" w:cstheme="minorBidi"/>
          <w:szCs w:val="22"/>
        </w:rPr>
      </w:pPr>
      <w:r w:rsidRPr="00A01D10">
        <w:rPr>
          <w:rFonts w:asciiTheme="minorHAnsi" w:hAnsiTheme="minorHAnsi" w:cstheme="minorBidi"/>
          <w:szCs w:val="22"/>
        </w:rPr>
        <w:t xml:space="preserve">Step 2: Filling the Template  </w:t>
      </w:r>
    </w:p>
    <w:p w14:paraId="7F435D05" w14:textId="1FB058F7" w:rsidR="00F26726" w:rsidRDefault="00F26726" w:rsidP="00F26726">
      <w:r>
        <w:t xml:space="preserve">- Replace every [bracketed item] with your accurate information.  </w:t>
      </w:r>
    </w:p>
    <w:p w14:paraId="56548280" w14:textId="77777777" w:rsidR="00F26726" w:rsidRDefault="00F26726" w:rsidP="00F26726">
      <w:r>
        <w:t xml:space="preserve">- In the Statement of Facts section, provide concise, factual statements showing you are able and willing to support the child(ren) directly.  </w:t>
      </w:r>
    </w:p>
    <w:p w14:paraId="6129D64F" w14:textId="1CDFDAB2" w:rsidR="00F26726" w:rsidRPr="00A01D10" w:rsidRDefault="00F26726" w:rsidP="00A01D10">
      <w:pPr>
        <w:pStyle w:val="Heading2"/>
        <w:rPr>
          <w:rFonts w:asciiTheme="minorHAnsi" w:hAnsiTheme="minorHAnsi" w:cstheme="minorBidi"/>
          <w:szCs w:val="22"/>
        </w:rPr>
      </w:pPr>
      <w:r w:rsidRPr="00A01D10">
        <w:rPr>
          <w:rFonts w:asciiTheme="minorHAnsi" w:hAnsiTheme="minorHAnsi" w:cstheme="minorBidi"/>
          <w:szCs w:val="22"/>
        </w:rPr>
        <w:t xml:space="preserve">Step 3: Notarization  </w:t>
      </w:r>
    </w:p>
    <w:p w14:paraId="1D0F8F10" w14:textId="6ADD8C80" w:rsidR="00F26726" w:rsidRDefault="00F26726" w:rsidP="00F26726">
      <w:r>
        <w:t xml:space="preserve">- Do not sign until you are before a notary with valid photo ID.  </w:t>
      </w:r>
    </w:p>
    <w:p w14:paraId="2D563612" w14:textId="269FC84C" w:rsidR="00F26726" w:rsidRPr="00A01D10" w:rsidRDefault="00F26726" w:rsidP="00A01D10">
      <w:pPr>
        <w:pStyle w:val="Heading2"/>
        <w:rPr>
          <w:rFonts w:asciiTheme="minorHAnsi" w:hAnsiTheme="minorHAnsi" w:cstheme="minorBidi"/>
          <w:szCs w:val="22"/>
        </w:rPr>
      </w:pPr>
      <w:r w:rsidRPr="00A01D10">
        <w:rPr>
          <w:rFonts w:asciiTheme="minorHAnsi" w:hAnsiTheme="minorHAnsi" w:cstheme="minorBidi"/>
          <w:szCs w:val="22"/>
        </w:rPr>
        <w:t xml:space="preserve">Step 4: Filing and Distribution  </w:t>
      </w:r>
    </w:p>
    <w:p w14:paraId="09B5A610" w14:textId="0A405A9A" w:rsidR="003603A1" w:rsidRDefault="003603A1" w:rsidP="00F26726">
      <w:r>
        <w:t xml:space="preserve">- </w:t>
      </w:r>
      <w:r w:rsidRPr="003603A1">
        <w:rPr>
          <w:b/>
          <w:bCs/>
          <w:u w:val="single"/>
        </w:rPr>
        <w:t>If you are indigent</w:t>
      </w:r>
      <w:r>
        <w:t xml:space="preserve">, attach your FILE STAMPED Inability to Pay (SCOTX approved form) that you </w:t>
      </w:r>
      <w:r w:rsidRPr="003603A1">
        <w:rPr>
          <w:u w:val="single"/>
        </w:rPr>
        <w:t>already filed into the court</w:t>
      </w:r>
      <w:r>
        <w:t xml:space="preserve"> as Exhibit A, and note that it has been accepted by the court. This will show that the court has recognized you as Indigent and the OAG is committing a crime (possibly) by trying to collect or enforce any child support</w:t>
      </w:r>
      <w:r w:rsidR="00A01D10">
        <w:t>.</w:t>
      </w:r>
    </w:p>
    <w:p w14:paraId="5F6528E1" w14:textId="05C8F6ED" w:rsidR="00F26726" w:rsidRDefault="00F26726" w:rsidP="00F26726">
      <w:r>
        <w:t xml:space="preserve">- File the notarized Affidavit with the court handling your child support case (often the same district court).  </w:t>
      </w:r>
    </w:p>
    <w:p w14:paraId="46DE1F7F" w14:textId="77777777" w:rsidR="00F26726" w:rsidRDefault="00F26726" w:rsidP="00F26726">
      <w:r>
        <w:t xml:space="preserve">- Serve a copy on the other parent (or their attorney) and the OAG Child Support Division.  </w:t>
      </w:r>
    </w:p>
    <w:p w14:paraId="760C758D" w14:textId="0BDC0273" w:rsidR="003603A1" w:rsidRDefault="00F26726" w:rsidP="003603A1">
      <w:r>
        <w:t xml:space="preserve">- Consider filing a formal </w:t>
      </w:r>
      <w:r w:rsidRPr="003603A1">
        <w:rPr>
          <w:b/>
          <w:bCs/>
        </w:rPr>
        <w:t>Motion to Modify / Terminate Child Support</w:t>
      </w:r>
      <w:r>
        <w:t xml:space="preserve"> along with this Affidavit</w:t>
      </w:r>
      <w:r w:rsidR="003603A1">
        <w:t>; it is advised by someone other than us to u</w:t>
      </w:r>
      <w:r w:rsidR="003603A1">
        <w:t xml:space="preserve">se this in conjunction with a formal modification motion under Texas Family Code § 156.401.  </w:t>
      </w:r>
    </w:p>
    <w:p w14:paraId="46081B82" w14:textId="0C86B06E" w:rsidR="00F26726" w:rsidRPr="00A01D10" w:rsidRDefault="00F26726" w:rsidP="00A01D10">
      <w:pPr>
        <w:pStyle w:val="Heading2"/>
        <w:rPr>
          <w:rFonts w:asciiTheme="minorHAnsi" w:hAnsiTheme="minorHAnsi" w:cstheme="minorBidi"/>
          <w:szCs w:val="22"/>
        </w:rPr>
      </w:pPr>
      <w:r w:rsidRPr="00A01D10">
        <w:rPr>
          <w:rFonts w:asciiTheme="minorHAnsi" w:hAnsiTheme="minorHAnsi" w:cstheme="minorBidi"/>
          <w:szCs w:val="22"/>
        </w:rPr>
        <w:t xml:space="preserve">Step 5: Follow-Up  </w:t>
      </w:r>
    </w:p>
    <w:p w14:paraId="401432C0" w14:textId="77777777" w:rsidR="00F26726" w:rsidRDefault="00F26726" w:rsidP="00F26726">
      <w:r>
        <w:t xml:space="preserve">- Request a hearing if not automatically scheduled.  </w:t>
      </w:r>
    </w:p>
    <w:p w14:paraId="61EBD87F" w14:textId="77777777" w:rsidR="00F26726" w:rsidRDefault="00F26726" w:rsidP="00F26726">
      <w:r>
        <w:t xml:space="preserve">- Keep copies of everything and add to your master file.  </w:t>
      </w:r>
    </w:p>
    <w:p w14:paraId="2CC7E869" w14:textId="77777777" w:rsidR="00A01D10" w:rsidRDefault="00F26726" w:rsidP="00A775B3">
      <w:r>
        <w:t xml:space="preserve">- Document any response (or non-response).  </w:t>
      </w:r>
      <w:bookmarkStart w:id="0" w:name="_Toc187329689"/>
    </w:p>
    <w:p w14:paraId="51FA48EF" w14:textId="61E078AC" w:rsidR="002951D5" w:rsidRPr="00A01D10" w:rsidRDefault="00AE7685" w:rsidP="0076783B">
      <w:pPr>
        <w:rPr>
          <w:rStyle w:val="Strong"/>
          <w:b w:val="0"/>
          <w:bCs w:val="0"/>
        </w:rPr>
      </w:pPr>
      <w:r w:rsidRPr="00A10290">
        <w:rPr>
          <w:rStyle w:val="Heading2Char"/>
          <w:u w:val="single"/>
        </w:rPr>
        <w:t>Disclaimer and common sense:</w:t>
      </w:r>
      <w:bookmarkEnd w:id="0"/>
      <w:r w:rsidR="00A775B3" w:rsidRPr="00A10290">
        <w:rPr>
          <w:rFonts w:ascii="Times New Roman" w:hAnsi="Times New Roman" w:cs="Times New Roman"/>
          <w:b/>
          <w:bCs/>
          <w:i/>
          <w:iCs/>
          <w:szCs w:val="24"/>
        </w:rPr>
        <w:t xml:space="preserve"> </w:t>
      </w:r>
      <w:r w:rsidR="00A775B3" w:rsidRPr="00A10290">
        <w:rPr>
          <w:rStyle w:val="SubtitleChar"/>
          <w:rFonts w:ascii="Times New Roman" w:hAnsi="Times New Roman" w:cs="Times New Roman"/>
          <w:color w:val="auto"/>
          <w:szCs w:val="24"/>
        </w:rPr>
        <w:t>Nothing contained herein is legal advice,</w:t>
      </w:r>
      <w:r w:rsidRPr="00A10290">
        <w:rPr>
          <w:rStyle w:val="SubtitleChar"/>
          <w:rFonts w:ascii="Times New Roman" w:hAnsi="Times New Roman" w:cs="Times New Roman"/>
          <w:color w:val="auto"/>
          <w:szCs w:val="24"/>
        </w:rPr>
        <w:t xml:space="preserve"> and is freely available information retrieved from the internet and other resources</w:t>
      </w:r>
      <w:r w:rsidR="00A775B3" w:rsidRPr="00A10290">
        <w:rPr>
          <w:rFonts w:ascii="Times New Roman" w:hAnsi="Times New Roman" w:cs="Times New Roman"/>
          <w:szCs w:val="24"/>
        </w:rPr>
        <w:t>.</w:t>
      </w:r>
    </w:p>
    <w:sectPr w:rsidR="002951D5" w:rsidRPr="00A01D10" w:rsidSect="00A775B3">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EDBE" w14:textId="77777777" w:rsidR="00B655B8" w:rsidRDefault="00B655B8">
      <w:pPr>
        <w:spacing w:after="0" w:line="240" w:lineRule="auto"/>
      </w:pPr>
      <w:r>
        <w:separator/>
      </w:r>
    </w:p>
  </w:endnote>
  <w:endnote w:type="continuationSeparator" w:id="0">
    <w:p w14:paraId="4E016762" w14:textId="77777777" w:rsidR="00B655B8" w:rsidRDefault="00B65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138A" w14:textId="77777777" w:rsidR="007E71FE" w:rsidRDefault="007E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0776" w14:textId="77777777"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4B27E9B8" wp14:editId="553E0638">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D007E1"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7E71FE">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007E71FE">
      <w:rPr>
        <w:sz w:val="16"/>
        <w:szCs w:val="16"/>
      </w:rPr>
      <w:t xml:space="preserve">Ending Corruption, One </w:t>
    </w:r>
    <w:proofErr w:type="spellStart"/>
    <w:r w:rsidR="007E71FE">
      <w:rPr>
        <w:sz w:val="16"/>
        <w:szCs w:val="16"/>
      </w:rPr>
      <w:t>Moltov</w:t>
    </w:r>
    <w:proofErr w:type="spellEnd"/>
    <w:r w:rsidR="007E71FE">
      <w:rPr>
        <w:sz w:val="16"/>
        <w:szCs w:val="16"/>
      </w:rPr>
      <w:t xml:space="preserve"> at a Time!!!</w:t>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5E5C5" w14:textId="77777777" w:rsidR="007E71FE" w:rsidRDefault="007E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9A78" w14:textId="77777777" w:rsidR="00B655B8" w:rsidRDefault="00B655B8">
      <w:pPr>
        <w:spacing w:after="0" w:line="240" w:lineRule="auto"/>
      </w:pPr>
      <w:r>
        <w:separator/>
      </w:r>
    </w:p>
  </w:footnote>
  <w:footnote w:type="continuationSeparator" w:id="0">
    <w:p w14:paraId="52FA2ED9" w14:textId="77777777" w:rsidR="00B655B8" w:rsidRDefault="00B65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6442" w14:textId="77777777" w:rsidR="007E71FE" w:rsidRDefault="007E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7F3" w14:textId="77777777"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54B51D04" wp14:editId="43270642">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F26726">
      <w:rPr>
        <w:noProof/>
        <w:sz w:val="20"/>
        <w:szCs w:val="20"/>
      </w:rPr>
      <w:t>Wednesday, April 8, 2026</w:t>
    </w:r>
    <w:r w:rsidRPr="00A10290">
      <w:rPr>
        <w:sz w:val="20"/>
        <w:szCs w:val="20"/>
      </w:rPr>
      <w:fldChar w:fldCharType="end"/>
    </w:r>
  </w:p>
  <w:p w14:paraId="17CFCDC5"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1A15C5E7"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C4441" w14:textId="77777777" w:rsidR="007E71FE" w:rsidRDefault="007E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26"/>
    <w:rsid w:val="000A1CFA"/>
    <w:rsid w:val="000C4B0D"/>
    <w:rsid w:val="000D1C91"/>
    <w:rsid w:val="0011265A"/>
    <w:rsid w:val="00127691"/>
    <w:rsid w:val="001E4966"/>
    <w:rsid w:val="00201EE2"/>
    <w:rsid w:val="00257DB5"/>
    <w:rsid w:val="002951D5"/>
    <w:rsid w:val="003069F7"/>
    <w:rsid w:val="003603A1"/>
    <w:rsid w:val="00370BCF"/>
    <w:rsid w:val="00392BEC"/>
    <w:rsid w:val="003E24D4"/>
    <w:rsid w:val="003F167F"/>
    <w:rsid w:val="004014D5"/>
    <w:rsid w:val="00413761"/>
    <w:rsid w:val="004326F6"/>
    <w:rsid w:val="004F2D29"/>
    <w:rsid w:val="00523825"/>
    <w:rsid w:val="006D18E5"/>
    <w:rsid w:val="006D231C"/>
    <w:rsid w:val="0071292F"/>
    <w:rsid w:val="00762E97"/>
    <w:rsid w:val="0076783B"/>
    <w:rsid w:val="007E71FE"/>
    <w:rsid w:val="00824322"/>
    <w:rsid w:val="0084317C"/>
    <w:rsid w:val="00875293"/>
    <w:rsid w:val="0091763E"/>
    <w:rsid w:val="00930F48"/>
    <w:rsid w:val="00960B02"/>
    <w:rsid w:val="009E07DE"/>
    <w:rsid w:val="00A01D10"/>
    <w:rsid w:val="00A10290"/>
    <w:rsid w:val="00A22317"/>
    <w:rsid w:val="00A775B3"/>
    <w:rsid w:val="00A87473"/>
    <w:rsid w:val="00A931E3"/>
    <w:rsid w:val="00AE7685"/>
    <w:rsid w:val="00B531CA"/>
    <w:rsid w:val="00B655B8"/>
    <w:rsid w:val="00C8378C"/>
    <w:rsid w:val="00CA087E"/>
    <w:rsid w:val="00CB772E"/>
    <w:rsid w:val="00D44784"/>
    <w:rsid w:val="00D72FE7"/>
    <w:rsid w:val="00DB5DD7"/>
    <w:rsid w:val="00DE34E0"/>
    <w:rsid w:val="00E03089"/>
    <w:rsid w:val="00E102AA"/>
    <w:rsid w:val="00E11DFA"/>
    <w:rsid w:val="00E33CE0"/>
    <w:rsid w:val="00EC3566"/>
    <w:rsid w:val="00F26726"/>
    <w:rsid w:val="00F31520"/>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A5901"/>
  <w15:chartTrackingRefBased/>
  <w15:docId w15:val="{3E27F37C-8526-40FE-903E-3EAFF58F6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61"/>
    <w:rPr>
      <w:sz w:val="24"/>
    </w:rPr>
  </w:style>
  <w:style w:type="paragraph" w:styleId="Heading1">
    <w:name w:val="heading 1"/>
    <w:basedOn w:val="Normal"/>
    <w:next w:val="Normal"/>
    <w:link w:val="Heading1Char"/>
    <w:uiPriority w:val="9"/>
    <w:qFormat/>
    <w:rsid w:val="00413761"/>
    <w:pPr>
      <w:keepNext/>
      <w:keepLines/>
      <w:spacing w:before="240" w:after="0"/>
      <w:jc w:val="center"/>
      <w:outlineLvl w:val="0"/>
    </w:pPr>
    <w:rPr>
      <w:rFonts w:eastAsiaTheme="majorEastAsia" w:cstheme="majorBidi"/>
      <w:b/>
      <w:smallCaps/>
      <w:sz w:val="28"/>
      <w:szCs w:val="28"/>
    </w:rPr>
  </w:style>
  <w:style w:type="paragraph" w:styleId="Heading2">
    <w:name w:val="heading 2"/>
    <w:basedOn w:val="Normal"/>
    <w:next w:val="Normal"/>
    <w:link w:val="Heading2Char"/>
    <w:autoRedefine/>
    <w:uiPriority w:val="9"/>
    <w:unhideWhenUsed/>
    <w:qFormat/>
    <w:rsid w:val="00A22317"/>
    <w:pPr>
      <w:outlineLvl w:val="1"/>
    </w:pPr>
    <w:rPr>
      <w:rFonts w:ascii="Times New Roman" w:hAnsi="Times New Roman" w:cs="Times New Roman"/>
      <w:b/>
      <w:bCs/>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761"/>
    <w:rPr>
      <w:rFonts w:eastAsiaTheme="majorEastAsia" w:cstheme="majorBidi"/>
      <w:b/>
      <w:smallCaps/>
      <w:sz w:val="28"/>
      <w:szCs w:val="28"/>
    </w:rPr>
  </w:style>
  <w:style w:type="paragraph" w:styleId="NoSpacing">
    <w:name w:val="No Spacing"/>
    <w:autoRedefine/>
    <w:uiPriority w:val="1"/>
    <w:qFormat/>
    <w:rsid w:val="00413761"/>
    <w:pPr>
      <w:spacing w:after="0" w:line="240" w:lineRule="auto"/>
    </w:pPr>
    <w:rPr>
      <w:rFonts w:cs="Times New Roman"/>
      <w:sz w:val="24"/>
    </w:rPr>
  </w:style>
  <w:style w:type="character" w:customStyle="1" w:styleId="Heading2Char">
    <w:name w:val="Heading 2 Char"/>
    <w:basedOn w:val="DefaultParagraphFont"/>
    <w:link w:val="Heading2"/>
    <w:uiPriority w:val="9"/>
    <w:rsid w:val="00A22317"/>
    <w:rPr>
      <w:rFonts w:ascii="Times New Roman" w:hAnsi="Times New Roman" w:cs="Times New Roman"/>
      <w:b/>
      <w:bCs/>
      <w:sz w:val="24"/>
      <w:szCs w:val="24"/>
    </w:rPr>
  </w:style>
  <w:style w:type="paragraph" w:styleId="Title">
    <w:name w:val="Title"/>
    <w:basedOn w:val="Normal"/>
    <w:next w:val="Normal"/>
    <w:link w:val="TitleChar"/>
    <w:uiPriority w:val="10"/>
    <w:qFormat/>
    <w:rsid w:val="00413761"/>
    <w:pPr>
      <w:spacing w:after="0" w:line="240" w:lineRule="auto"/>
      <w:contextualSpacing/>
      <w:jc w:val="center"/>
    </w:pPr>
    <w:rPr>
      <w:rFonts w:eastAsiaTheme="majorEastAsia" w:cstheme="majorBidi"/>
      <w:b/>
      <w:spacing w:val="-10"/>
      <w:kern w:val="28"/>
      <w:sz w:val="36"/>
      <w:szCs w:val="36"/>
    </w:rPr>
  </w:style>
  <w:style w:type="character" w:customStyle="1" w:styleId="TitleChar">
    <w:name w:val="Title Char"/>
    <w:basedOn w:val="DefaultParagraphFont"/>
    <w:link w:val="Title"/>
    <w:uiPriority w:val="10"/>
    <w:rsid w:val="00413761"/>
    <w:rPr>
      <w:rFonts w:eastAsiaTheme="majorEastAsia" w:cstheme="majorBidi"/>
      <w:b/>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22</TotalTime>
  <Pages>6</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1</cp:revision>
  <dcterms:created xsi:type="dcterms:W3CDTF">2026-04-08T05:50:00Z</dcterms:created>
  <dcterms:modified xsi:type="dcterms:W3CDTF">2026-04-08T06:12:00Z</dcterms:modified>
</cp:coreProperties>
</file>